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4C7" w:rsidRPr="001514C7" w:rsidRDefault="001514C7" w:rsidP="00971E12">
      <w:pPr>
        <w:jc w:val="both"/>
        <w:rPr>
          <w:vanish/>
        </w:rPr>
      </w:pPr>
    </w:p>
    <w:tbl>
      <w:tblPr>
        <w:tblW w:w="514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5930"/>
      </w:tblGrid>
      <w:tr w:rsidR="001B1128" w:rsidRPr="00CB39EB" w:rsidTr="005D0E0C">
        <w:trPr>
          <w:trHeight w:val="1038"/>
        </w:trPr>
        <w:tc>
          <w:tcPr>
            <w:tcW w:w="5000" w:type="pct"/>
            <w:gridSpan w:val="2"/>
          </w:tcPr>
          <w:p w:rsidR="001B1128" w:rsidRPr="00CB39EB" w:rsidRDefault="001B1128" w:rsidP="00F559F9">
            <w:pPr>
              <w:pStyle w:val="Encabezado"/>
              <w:jc w:val="both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F559F9">
              <w:rPr>
                <w:rFonts w:ascii="Arial" w:hAnsi="Arial" w:cs="Arial"/>
                <w:sz w:val="20"/>
                <w:szCs w:val="20"/>
              </w:rPr>
              <w:t xml:space="preserve">Su opinión es importante para tratar de mejorar nuestro desempeño. La información aquí recopilada nos resultará muy útil para conocer sus valoraciones y sugerencias. Por favor, califique su grado de satisfacción en los siguientes puntos, teniendo en cuenta que el </w:t>
            </w:r>
            <w:r w:rsidRPr="00F559F9">
              <w:rPr>
                <w:rFonts w:ascii="Arial" w:hAnsi="Arial" w:cs="Arial"/>
                <w:sz w:val="20"/>
                <w:szCs w:val="20"/>
                <w:u w:val="single"/>
              </w:rPr>
              <w:t>1 implica el mínimo grado de satisfacción y 5 el máximo (ma</w:t>
            </w:r>
            <w:r w:rsidR="005D0E0C">
              <w:rPr>
                <w:rFonts w:ascii="Arial" w:hAnsi="Arial" w:cs="Arial"/>
                <w:sz w:val="20"/>
                <w:szCs w:val="20"/>
                <w:u w:val="single"/>
              </w:rPr>
              <w:t>r</w:t>
            </w:r>
            <w:r w:rsidRPr="00F559F9">
              <w:rPr>
                <w:rFonts w:ascii="Arial" w:hAnsi="Arial" w:cs="Arial"/>
                <w:sz w:val="20"/>
                <w:szCs w:val="20"/>
                <w:u w:val="single"/>
              </w:rPr>
              <w:t>que con una X)</w:t>
            </w:r>
            <w:r w:rsidRPr="008E0AD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233DA">
              <w:rPr>
                <w:rFonts w:ascii="Arial" w:hAnsi="Arial" w:cs="Arial"/>
                <w:b/>
                <w:sz w:val="20"/>
                <w:szCs w:val="20"/>
              </w:rPr>
              <w:t>¡MUCHAS GRACIAS</w:t>
            </w:r>
            <w:r w:rsidR="005D0E0C" w:rsidRPr="00C233DA">
              <w:rPr>
                <w:rFonts w:ascii="Arial" w:hAnsi="Arial" w:cs="Arial"/>
                <w:b/>
                <w:sz w:val="20"/>
                <w:szCs w:val="20"/>
              </w:rPr>
              <w:t>!</w:t>
            </w:r>
          </w:p>
        </w:tc>
      </w:tr>
      <w:tr w:rsidR="001B1128" w:rsidRPr="009610A3" w:rsidTr="005D0E0C">
        <w:trPr>
          <w:trHeight w:val="206"/>
        </w:trPr>
        <w:tc>
          <w:tcPr>
            <w:tcW w:w="2284" w:type="pct"/>
          </w:tcPr>
          <w:p w:rsidR="001B1128" w:rsidRPr="001B1128" w:rsidRDefault="001B1128" w:rsidP="00FF2838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1128">
              <w:rPr>
                <w:rFonts w:ascii="Arial" w:hAnsi="Arial" w:cs="Arial"/>
                <w:b/>
                <w:noProof/>
                <w:sz w:val="20"/>
              </w:rPr>
              <w:t xml:space="preserve">LUGAR Y FECHA: </w:t>
            </w:r>
            <w:r w:rsidR="00BD2D86">
              <w:rPr>
                <w:rFonts w:ascii="Arial" w:hAnsi="Arial" w:cs="Arial"/>
                <w:b/>
                <w:noProof/>
                <w:sz w:val="20"/>
              </w:rPr>
              <w:t xml:space="preserve"> </w:t>
            </w:r>
          </w:p>
        </w:tc>
        <w:tc>
          <w:tcPr>
            <w:tcW w:w="2716" w:type="pct"/>
          </w:tcPr>
          <w:p w:rsidR="001B1128" w:rsidRPr="001B1128" w:rsidRDefault="001B1128" w:rsidP="00FF2838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1128">
              <w:rPr>
                <w:rFonts w:ascii="Arial" w:hAnsi="Arial" w:cs="Arial"/>
                <w:b/>
                <w:noProof/>
                <w:sz w:val="20"/>
              </w:rPr>
              <w:t>EQUIPO MANTENIDO:</w:t>
            </w:r>
            <w:r w:rsidR="00BD2D86">
              <w:rPr>
                <w:rFonts w:ascii="Arial" w:hAnsi="Arial" w:cs="Arial"/>
                <w:b/>
                <w:noProof/>
                <w:sz w:val="20"/>
              </w:rPr>
              <w:t xml:space="preserve"> </w:t>
            </w:r>
          </w:p>
        </w:tc>
      </w:tr>
      <w:tr w:rsidR="001B1128" w:rsidRPr="00936467" w:rsidTr="005D0E0C">
        <w:trPr>
          <w:trHeight w:val="272"/>
        </w:trPr>
        <w:tc>
          <w:tcPr>
            <w:tcW w:w="2284" w:type="pct"/>
          </w:tcPr>
          <w:p w:rsidR="001B1128" w:rsidRPr="001B1128" w:rsidRDefault="001B1128" w:rsidP="00917A6B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1128">
              <w:rPr>
                <w:rFonts w:ascii="Arial" w:hAnsi="Arial" w:cs="Arial"/>
                <w:b/>
                <w:noProof/>
                <w:sz w:val="20"/>
              </w:rPr>
              <w:t>UNIDAD:</w:t>
            </w:r>
            <w:r w:rsidR="00FF2838">
              <w:rPr>
                <w:rFonts w:ascii="Arial" w:hAnsi="Arial" w:cs="Arial"/>
                <w:b/>
                <w:noProof/>
                <w:sz w:val="20"/>
              </w:rPr>
              <w:t xml:space="preserve"> </w:t>
            </w:r>
          </w:p>
        </w:tc>
        <w:tc>
          <w:tcPr>
            <w:tcW w:w="2716" w:type="pct"/>
          </w:tcPr>
          <w:p w:rsidR="001B1128" w:rsidRPr="001B1128" w:rsidRDefault="001B1128" w:rsidP="00FF2838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1128">
              <w:rPr>
                <w:rFonts w:ascii="Arial" w:hAnsi="Arial" w:cs="Arial"/>
                <w:b/>
                <w:noProof/>
                <w:sz w:val="20"/>
              </w:rPr>
              <w:t xml:space="preserve">N°. INFORME DE </w:t>
            </w:r>
            <w:r w:rsidRPr="00475D2A">
              <w:rPr>
                <w:rFonts w:ascii="Arial" w:hAnsi="Arial" w:cs="Arial"/>
                <w:b/>
                <w:noProof/>
                <w:sz w:val="20"/>
              </w:rPr>
              <w:t>TRABAJO:</w:t>
            </w:r>
            <w:r w:rsidR="00AD461F">
              <w:rPr>
                <w:rFonts w:ascii="Arial" w:hAnsi="Arial" w:cs="Arial"/>
                <w:b/>
                <w:noProof/>
                <w:sz w:val="20"/>
              </w:rPr>
              <w:t xml:space="preserve"> </w:t>
            </w:r>
          </w:p>
        </w:tc>
      </w:tr>
    </w:tbl>
    <w:p w:rsidR="007415B0" w:rsidRPr="000B5E2F" w:rsidRDefault="007415B0" w:rsidP="00971E12">
      <w:pPr>
        <w:tabs>
          <w:tab w:val="left" w:pos="8004"/>
        </w:tabs>
        <w:ind w:left="-426"/>
        <w:jc w:val="both"/>
        <w:rPr>
          <w:rFonts w:ascii="Arial" w:hAnsi="Arial" w:cs="Arial"/>
          <w:b/>
          <w:noProof/>
          <w:sz w:val="22"/>
        </w:rPr>
      </w:pPr>
    </w:p>
    <w:p w:rsidR="000B5E2F" w:rsidRPr="000B5E2F" w:rsidRDefault="000B5E2F" w:rsidP="000B5E2F">
      <w:pPr>
        <w:ind w:left="-284" w:right="-852"/>
        <w:jc w:val="both"/>
        <w:rPr>
          <w:rFonts w:ascii="Arial" w:hAnsi="Arial" w:cs="Arial"/>
          <w:sz w:val="22"/>
        </w:rPr>
      </w:pPr>
      <w:r w:rsidRPr="000B5E2F">
        <w:rPr>
          <w:rFonts w:ascii="Arial" w:hAnsi="Arial" w:cs="Arial"/>
          <w:sz w:val="22"/>
        </w:rPr>
        <w:t>Evalúe cada aspecto descrito a continuación en una escala de 1 a 4 dónde:</w:t>
      </w:r>
    </w:p>
    <w:p w:rsidR="000B5E2F" w:rsidRPr="000B5E2F" w:rsidRDefault="000B5E2F" w:rsidP="000B5E2F">
      <w:pPr>
        <w:ind w:left="-284" w:right="46"/>
        <w:jc w:val="both"/>
        <w:rPr>
          <w:rFonts w:ascii="Arial" w:hAnsi="Arial" w:cs="Arial"/>
          <w:sz w:val="22"/>
        </w:rPr>
      </w:pPr>
    </w:p>
    <w:p w:rsidR="000B5E2F" w:rsidRPr="000B5E2F" w:rsidRDefault="000B5E2F" w:rsidP="000B5E2F">
      <w:pPr>
        <w:ind w:left="-284" w:right="46"/>
        <w:jc w:val="both"/>
        <w:rPr>
          <w:rFonts w:ascii="Arial" w:hAnsi="Arial" w:cs="Arial"/>
          <w:sz w:val="22"/>
        </w:rPr>
      </w:pPr>
      <w:r w:rsidRPr="000B5E2F">
        <w:rPr>
          <w:rFonts w:ascii="Arial" w:hAnsi="Arial" w:cs="Arial"/>
          <w:sz w:val="22"/>
        </w:rPr>
        <w:t>1=Malo, 2= Regular, 3= Bueno y 4= Excelente.</w:t>
      </w:r>
    </w:p>
    <w:p w:rsidR="000B5E2F" w:rsidRPr="000B5E2F" w:rsidRDefault="000B5E2F" w:rsidP="00971E12">
      <w:pPr>
        <w:tabs>
          <w:tab w:val="left" w:pos="8004"/>
        </w:tabs>
        <w:ind w:left="-426"/>
        <w:jc w:val="both"/>
        <w:rPr>
          <w:rFonts w:ascii="Arial" w:hAnsi="Arial" w:cs="Arial"/>
          <w:b/>
          <w:noProof/>
          <w:sz w:val="22"/>
        </w:rPr>
      </w:pPr>
    </w:p>
    <w:tbl>
      <w:tblPr>
        <w:tblpPr w:leftFromText="141" w:rightFromText="141" w:vertAnchor="text" w:horzAnchor="margin" w:tblpXSpec="center" w:tblpY="42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7513"/>
        <w:gridCol w:w="556"/>
        <w:gridCol w:w="556"/>
        <w:gridCol w:w="556"/>
        <w:gridCol w:w="556"/>
        <w:gridCol w:w="556"/>
      </w:tblGrid>
      <w:tr w:rsidR="001B1128" w:rsidRPr="0093040D" w:rsidTr="00FF2838">
        <w:trPr>
          <w:trHeight w:val="340"/>
        </w:trPr>
        <w:tc>
          <w:tcPr>
            <w:tcW w:w="623" w:type="dxa"/>
            <w:vMerge w:val="restart"/>
            <w:vAlign w:val="center"/>
          </w:tcPr>
          <w:p w:rsidR="001B1128" w:rsidRPr="00F559F9" w:rsidRDefault="001B1128" w:rsidP="00917A6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559F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No. </w:t>
            </w:r>
          </w:p>
        </w:tc>
        <w:tc>
          <w:tcPr>
            <w:tcW w:w="7513" w:type="dxa"/>
            <w:vMerge w:val="restart"/>
            <w:vAlign w:val="center"/>
          </w:tcPr>
          <w:p w:rsidR="001B1128" w:rsidRPr="006D51E0" w:rsidRDefault="001B1128" w:rsidP="00917A6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Aspectos Evaluados</w:t>
            </w:r>
          </w:p>
        </w:tc>
        <w:tc>
          <w:tcPr>
            <w:tcW w:w="2780" w:type="dxa"/>
            <w:gridSpan w:val="5"/>
            <w:shd w:val="clear" w:color="auto" w:fill="auto"/>
            <w:vAlign w:val="center"/>
            <w:hideMark/>
          </w:tcPr>
          <w:p w:rsidR="001B1128" w:rsidRPr="007F7A24" w:rsidRDefault="001B1128" w:rsidP="00917A6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F7A24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Puntaje</w:t>
            </w:r>
          </w:p>
        </w:tc>
      </w:tr>
      <w:tr w:rsidR="00F559F9" w:rsidRPr="0093040D" w:rsidTr="000B5E2F">
        <w:trPr>
          <w:trHeight w:val="212"/>
        </w:trPr>
        <w:tc>
          <w:tcPr>
            <w:tcW w:w="623" w:type="dxa"/>
            <w:vMerge/>
            <w:vAlign w:val="center"/>
          </w:tcPr>
          <w:p w:rsidR="001B1128" w:rsidRPr="00C66DF5" w:rsidRDefault="001B1128" w:rsidP="00917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</w:p>
        </w:tc>
        <w:tc>
          <w:tcPr>
            <w:tcW w:w="7513" w:type="dxa"/>
            <w:vMerge/>
            <w:vAlign w:val="center"/>
          </w:tcPr>
          <w:p w:rsidR="001B1128" w:rsidRDefault="001B1128" w:rsidP="00917A6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1B1128" w:rsidRPr="007F7A24" w:rsidRDefault="001B1128" w:rsidP="000B5E2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1B1128" w:rsidRPr="007F7A24" w:rsidRDefault="001B1128" w:rsidP="000B5E2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1B1128" w:rsidRPr="007F7A24" w:rsidRDefault="001B1128" w:rsidP="0022619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1B1128" w:rsidRPr="007F7A24" w:rsidRDefault="001B1128" w:rsidP="0022619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1B1128" w:rsidRPr="007F7A24" w:rsidRDefault="001B1128" w:rsidP="0022619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356" w:right="72" w:hanging="2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1B1128" w:rsidRPr="007F7A24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Cumplimiento con la fecha establecida para la recepción del equipo a mantener.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7A2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356" w:right="72" w:hanging="2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13" w:type="dxa"/>
            <w:shd w:val="clear" w:color="auto" w:fill="auto"/>
            <w:vAlign w:val="center"/>
            <w:hideMark/>
          </w:tcPr>
          <w:p w:rsidR="001B1128" w:rsidRPr="007F7A24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Solución de los hallazgos del equipo a mantener.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7A2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356" w:right="72" w:hanging="2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1B1128" w:rsidRPr="007F7A24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7A24">
              <w:rPr>
                <w:rFonts w:ascii="Arial" w:hAnsi="Arial" w:cs="Arial"/>
                <w:color w:val="000000"/>
                <w:sz w:val="20"/>
                <w:szCs w:val="20"/>
              </w:rPr>
              <w:t xml:space="preserve">Tiempo empleado en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el mantenimiento.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356" w:right="72" w:hanging="2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1B1128" w:rsidRPr="007F7A24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Informe posterior al trabajo realizado.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7F7A24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7A24">
              <w:rPr>
                <w:rFonts w:ascii="Arial" w:hAnsi="Arial" w:cs="Arial"/>
                <w:color w:val="000000"/>
                <w:sz w:val="20"/>
                <w:szCs w:val="20"/>
              </w:rPr>
              <w:t xml:space="preserve">Disposición y actitud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del personal durante el cumplimiento de la misión.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7A2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7F7A24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¿Cómo es el trato del personal hacia los usuarios o clientes?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¿Cómo califica el servicio que prestó el establecimiento?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¿Considera que todo el personal se encuentra capacitado y es idóneo para realizar los servicios?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¿Cómo califica las instalaciones, elementos, productos o equipos empleados en el servicio?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¿Se utilizan elementos de protección perso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nal adecuados para los técnicos</w:t>
            </w: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 xml:space="preserve"> y para el usuario? (Guantes, tapabocas, uniforme, protectores, entre otros)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¿Se promocionan e implementan frecuentemente procedim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ientos de lavado a los componentes? 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B22DA9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 xml:space="preserve">¿Se realizan procedimientos de limpieza,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orden y aseo </w:t>
            </w: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de los elementos de trabajo de forma frecuente y adecuada?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559F9" w:rsidRPr="0093040D" w:rsidTr="00FF2838">
        <w:trPr>
          <w:trHeight w:val="340"/>
        </w:trPr>
        <w:tc>
          <w:tcPr>
            <w:tcW w:w="623" w:type="dxa"/>
            <w:vAlign w:val="center"/>
          </w:tcPr>
          <w:p w:rsidR="001B1128" w:rsidRPr="00032BE8" w:rsidRDefault="001B1128" w:rsidP="00917A6B">
            <w:pPr>
              <w:ind w:left="72" w:right="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2BE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B1128" w:rsidRPr="008E0AD8" w:rsidRDefault="001B1128" w:rsidP="00917A6B">
            <w:pPr>
              <w:ind w:left="46" w:right="7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¿Se promociona e implementa la separación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disposición de residuos peligrosos aceites usados filtros, paños, trapos, </w:t>
            </w:r>
            <w:r w:rsidRPr="008E0AD8">
              <w:rPr>
                <w:rFonts w:ascii="Arial" w:hAnsi="Arial" w:cs="Arial"/>
                <w:color w:val="000000"/>
                <w:sz w:val="20"/>
                <w:szCs w:val="20"/>
              </w:rPr>
              <w:t>y otros) en recipientes y bolsas apropiadas?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:rsidR="001B1128" w:rsidRPr="007F7A24" w:rsidRDefault="001B1128" w:rsidP="00917A6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559F9" w:rsidRDefault="00F559F9" w:rsidP="00F559F9">
      <w:pPr>
        <w:jc w:val="center"/>
        <w:rPr>
          <w:rFonts w:ascii="Arial" w:hAnsi="Arial" w:cs="Arial"/>
          <w:sz w:val="20"/>
          <w:szCs w:val="20"/>
        </w:rPr>
      </w:pPr>
    </w:p>
    <w:p w:rsidR="000B5E2F" w:rsidRPr="00CA264B" w:rsidRDefault="000B5E2F" w:rsidP="000B5E2F">
      <w:pPr>
        <w:rPr>
          <w:rFonts w:ascii="Arial" w:hAnsi="Arial" w:cs="Arial"/>
          <w:sz w:val="20"/>
          <w:szCs w:val="20"/>
        </w:rPr>
      </w:pPr>
      <w:r w:rsidRPr="00CA264B">
        <w:rPr>
          <w:rFonts w:ascii="Arial" w:hAnsi="Arial" w:cs="Arial"/>
          <w:b/>
          <w:color w:val="000000"/>
          <w:sz w:val="20"/>
          <w:szCs w:val="20"/>
        </w:rPr>
        <w:t>Desea realizar algún comentario adiciona</w:t>
      </w:r>
      <w:r w:rsidRPr="00CA264B">
        <w:rPr>
          <w:rFonts w:ascii="Arial" w:hAnsi="Arial" w:cs="Arial"/>
          <w:color w:val="000000"/>
          <w:sz w:val="20"/>
          <w:szCs w:val="20"/>
        </w:rPr>
        <w:t>l</w:t>
      </w:r>
      <w:r w:rsidRPr="00CA264B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0B5E2F" w:rsidRPr="00CA264B" w:rsidRDefault="000B5E2F" w:rsidP="000B5E2F">
      <w:pPr>
        <w:jc w:val="center"/>
        <w:rPr>
          <w:rFonts w:ascii="Arial" w:hAnsi="Arial" w:cs="Arial"/>
          <w:sz w:val="20"/>
          <w:szCs w:val="20"/>
        </w:rPr>
      </w:pPr>
    </w:p>
    <w:p w:rsidR="000B5E2F" w:rsidRPr="00CA264B" w:rsidRDefault="000B5E2F" w:rsidP="000B5E2F">
      <w:pPr>
        <w:jc w:val="center"/>
        <w:rPr>
          <w:rFonts w:ascii="Arial" w:hAnsi="Arial" w:cs="Arial"/>
          <w:sz w:val="20"/>
          <w:szCs w:val="20"/>
        </w:rPr>
      </w:pPr>
      <w:r w:rsidRPr="00CA264B">
        <w:rPr>
          <w:rFonts w:ascii="Arial" w:hAnsi="Arial" w:cs="Arial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  <w:r w:rsidRPr="00CA264B">
        <w:rPr>
          <w:rFonts w:ascii="Arial" w:hAnsi="Arial" w:cs="Arial"/>
          <w:sz w:val="20"/>
          <w:szCs w:val="20"/>
        </w:rPr>
        <w:t>__</w:t>
      </w:r>
    </w:p>
    <w:p w:rsidR="000B5E2F" w:rsidRDefault="000B5E2F" w:rsidP="000B5E2F">
      <w:pPr>
        <w:jc w:val="center"/>
      </w:pPr>
      <w:r w:rsidRPr="00CA264B">
        <w:rPr>
          <w:rFonts w:ascii="Arial" w:hAnsi="Arial" w:cs="Arial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  <w:r w:rsidRPr="00CA264B">
        <w:rPr>
          <w:rFonts w:ascii="Arial" w:hAnsi="Arial" w:cs="Arial"/>
          <w:sz w:val="20"/>
          <w:szCs w:val="20"/>
        </w:rPr>
        <w:t>__</w:t>
      </w:r>
    </w:p>
    <w:p w:rsidR="000B5E2F" w:rsidRPr="00CA264B" w:rsidRDefault="000B5E2F" w:rsidP="000B5E2F">
      <w:pPr>
        <w:jc w:val="center"/>
        <w:rPr>
          <w:rFonts w:ascii="Arial" w:hAnsi="Arial" w:cs="Arial"/>
          <w:sz w:val="20"/>
          <w:szCs w:val="20"/>
        </w:rPr>
      </w:pPr>
      <w:r w:rsidRPr="00CA264B">
        <w:rPr>
          <w:rFonts w:ascii="Arial" w:hAnsi="Arial" w:cs="Arial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  <w:r w:rsidRPr="00CA264B">
        <w:rPr>
          <w:rFonts w:ascii="Arial" w:hAnsi="Arial" w:cs="Arial"/>
          <w:sz w:val="20"/>
          <w:szCs w:val="20"/>
        </w:rPr>
        <w:t>__</w:t>
      </w:r>
    </w:p>
    <w:p w:rsidR="000B5E2F" w:rsidRPr="00CA264B" w:rsidRDefault="000B5E2F" w:rsidP="000B5E2F">
      <w:pPr>
        <w:jc w:val="center"/>
        <w:rPr>
          <w:rFonts w:ascii="Arial" w:hAnsi="Arial" w:cs="Arial"/>
          <w:sz w:val="20"/>
          <w:szCs w:val="20"/>
        </w:rPr>
      </w:pPr>
      <w:r w:rsidRPr="00CA264B">
        <w:rPr>
          <w:rFonts w:ascii="Arial" w:hAnsi="Arial" w:cs="Arial"/>
          <w:sz w:val="20"/>
          <w:szCs w:val="20"/>
        </w:rPr>
        <w:t>____________________________</w:t>
      </w:r>
      <w:r>
        <w:rPr>
          <w:rFonts w:ascii="Arial" w:hAnsi="Arial" w:cs="Arial"/>
          <w:sz w:val="20"/>
          <w:szCs w:val="20"/>
        </w:rPr>
        <w:t>_______________</w:t>
      </w:r>
      <w:r w:rsidRPr="00CA264B">
        <w:rPr>
          <w:rFonts w:ascii="Arial" w:hAnsi="Arial" w:cs="Arial"/>
          <w:sz w:val="20"/>
          <w:szCs w:val="20"/>
        </w:rPr>
        <w:t>__________________</w:t>
      </w:r>
      <w:r>
        <w:rPr>
          <w:rFonts w:ascii="Arial" w:hAnsi="Arial" w:cs="Arial"/>
          <w:sz w:val="20"/>
          <w:szCs w:val="20"/>
        </w:rPr>
        <w:t>_______________________________</w:t>
      </w:r>
      <w:r w:rsidRPr="00CA264B">
        <w:rPr>
          <w:rFonts w:ascii="Arial" w:hAnsi="Arial" w:cs="Arial"/>
          <w:sz w:val="20"/>
          <w:szCs w:val="20"/>
        </w:rPr>
        <w:t>_</w:t>
      </w:r>
    </w:p>
    <w:p w:rsidR="000B5E2F" w:rsidRDefault="000B5E2F" w:rsidP="000B5E2F">
      <w:pPr>
        <w:jc w:val="center"/>
      </w:pPr>
      <w:r w:rsidRPr="00CA264B">
        <w:rPr>
          <w:rFonts w:ascii="Arial" w:hAnsi="Arial" w:cs="Arial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  <w:r w:rsidRPr="00CA264B">
        <w:rPr>
          <w:rFonts w:ascii="Arial" w:hAnsi="Arial" w:cs="Arial"/>
          <w:sz w:val="20"/>
          <w:szCs w:val="20"/>
        </w:rPr>
        <w:t>__</w:t>
      </w:r>
    </w:p>
    <w:p w:rsidR="00FF2838" w:rsidRDefault="00FF2838" w:rsidP="00F559F9">
      <w:pPr>
        <w:jc w:val="center"/>
        <w:rPr>
          <w:rFonts w:ascii="Arial" w:hAnsi="Arial" w:cs="Arial"/>
          <w:sz w:val="20"/>
          <w:szCs w:val="20"/>
        </w:rPr>
      </w:pPr>
    </w:p>
    <w:p w:rsidR="000B5E2F" w:rsidRDefault="000B5E2F" w:rsidP="00F559F9">
      <w:pPr>
        <w:jc w:val="center"/>
        <w:rPr>
          <w:rFonts w:ascii="Arial" w:hAnsi="Arial" w:cs="Arial"/>
          <w:sz w:val="20"/>
          <w:szCs w:val="20"/>
        </w:rPr>
      </w:pPr>
    </w:p>
    <w:p w:rsidR="000B5E2F" w:rsidRDefault="000B5E2F" w:rsidP="00F559F9">
      <w:pPr>
        <w:jc w:val="center"/>
        <w:rPr>
          <w:rFonts w:ascii="Arial" w:hAnsi="Arial" w:cs="Arial"/>
          <w:sz w:val="20"/>
          <w:szCs w:val="20"/>
        </w:rPr>
      </w:pPr>
    </w:p>
    <w:p w:rsidR="00F559F9" w:rsidRPr="00FF2838" w:rsidRDefault="00F559F9" w:rsidP="00F559F9">
      <w:pPr>
        <w:jc w:val="center"/>
        <w:rPr>
          <w:rFonts w:ascii="Arial" w:hAnsi="Arial" w:cs="Arial"/>
          <w:sz w:val="20"/>
          <w:szCs w:val="20"/>
        </w:rPr>
      </w:pPr>
      <w:r w:rsidRPr="00FF2838">
        <w:rPr>
          <w:rFonts w:ascii="Arial" w:hAnsi="Arial" w:cs="Arial"/>
          <w:sz w:val="20"/>
          <w:szCs w:val="20"/>
        </w:rPr>
        <w:t>__</w:t>
      </w:r>
      <w:r w:rsidR="00FF2838">
        <w:rPr>
          <w:rFonts w:ascii="Arial" w:hAnsi="Arial" w:cs="Arial"/>
          <w:sz w:val="20"/>
          <w:szCs w:val="20"/>
        </w:rPr>
        <w:t>__________</w:t>
      </w:r>
      <w:r w:rsidRPr="00FF2838">
        <w:rPr>
          <w:rFonts w:ascii="Arial" w:hAnsi="Arial" w:cs="Arial"/>
          <w:sz w:val="20"/>
          <w:szCs w:val="20"/>
        </w:rPr>
        <w:t>_____________________________</w:t>
      </w:r>
    </w:p>
    <w:p w:rsidR="00FF2838" w:rsidRDefault="00FF2838" w:rsidP="00F559F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– Firma – Teléfono </w:t>
      </w:r>
    </w:p>
    <w:p w:rsidR="00F559F9" w:rsidRDefault="00F559F9" w:rsidP="00F559F9">
      <w:pPr>
        <w:jc w:val="center"/>
      </w:pPr>
      <w:r w:rsidRPr="00F559F9">
        <w:rPr>
          <w:rFonts w:ascii="Arial" w:hAnsi="Arial" w:cs="Arial"/>
          <w:sz w:val="20"/>
          <w:szCs w:val="20"/>
        </w:rPr>
        <w:t>Jefe de Transportes Unidad Apoyada</w:t>
      </w:r>
    </w:p>
    <w:sectPr w:rsidR="00F559F9" w:rsidSect="002248F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958" w:right="720" w:bottom="720" w:left="1134" w:header="567" w:footer="10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BB9" w:rsidRDefault="00854BB9">
      <w:r>
        <w:separator/>
      </w:r>
    </w:p>
  </w:endnote>
  <w:endnote w:type="continuationSeparator" w:id="0">
    <w:p w:rsidR="00854BB9" w:rsidRDefault="00854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E12" w:rsidRDefault="00971E12" w:rsidP="00B8396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71E12" w:rsidRDefault="00971E12" w:rsidP="00D620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E12" w:rsidRDefault="00971E12" w:rsidP="002261F9">
    <w:pPr>
      <w:pStyle w:val="Piedepgina"/>
      <w:framePr w:w="14799" w:wrap="around" w:vAnchor="text" w:hAnchor="page" w:x="483" w:y="-296"/>
      <w:rPr>
        <w:rStyle w:val="Nmerodepgina"/>
      </w:rPr>
    </w:pPr>
  </w:p>
  <w:p w:rsidR="00971E12" w:rsidRDefault="00971E12" w:rsidP="00856D76">
    <w:pPr>
      <w:pStyle w:val="Piedepgina"/>
      <w:ind w:right="360" w:firstLine="708"/>
      <w:jc w:val="center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F1" w:rsidRPr="007D2128" w:rsidRDefault="00717FB3" w:rsidP="002248F1">
    <w:pPr>
      <w:pStyle w:val="Piedepgina"/>
      <w:numPr>
        <w:ilvl w:val="0"/>
        <w:numId w:val="13"/>
      </w:numPr>
      <w:jc w:val="center"/>
      <w:rPr>
        <w:rFonts w:ascii="Arial" w:hAnsi="Arial" w:cs="Arial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5711190</wp:posOffset>
          </wp:positionH>
          <wp:positionV relativeFrom="paragraph">
            <wp:posOffset>-7620</wp:posOffset>
          </wp:positionV>
          <wp:extent cx="873125" cy="534035"/>
          <wp:effectExtent l="0" t="0" r="3175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8F1" w:rsidRPr="007D2128">
      <w:rPr>
        <w:rFonts w:ascii="Arial" w:hAnsi="Arial" w:cs="Arial"/>
        <w:sz w:val="16"/>
        <w:szCs w:val="16"/>
      </w:rPr>
      <w:t>Este documento es propiedad del EJERCITO NACIONAL</w:t>
    </w:r>
  </w:p>
  <w:p w:rsidR="002248F1" w:rsidRPr="007D2128" w:rsidRDefault="002248F1" w:rsidP="002248F1">
    <w:pPr>
      <w:pStyle w:val="Piedepgina"/>
      <w:numPr>
        <w:ilvl w:val="0"/>
        <w:numId w:val="13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  <w:r w:rsidRPr="006A7CB9">
      <w:rPr>
        <w:rFonts w:ascii="Arial" w:hAnsi="Arial" w:cs="Arial"/>
        <w:sz w:val="16"/>
        <w:szCs w:val="16"/>
      </w:rPr>
      <w:t>No está autorizada su reproducción total o parcial</w:t>
    </w:r>
  </w:p>
  <w:p w:rsidR="001C48D0" w:rsidRPr="007D2128" w:rsidRDefault="001C48D0" w:rsidP="001C48D0">
    <w:pPr>
      <w:pStyle w:val="Piedepgina"/>
      <w:numPr>
        <w:ilvl w:val="0"/>
        <w:numId w:val="13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BB9" w:rsidRDefault="00854BB9">
      <w:r>
        <w:separator/>
      </w:r>
    </w:p>
  </w:footnote>
  <w:footnote w:type="continuationSeparator" w:id="0">
    <w:p w:rsidR="00854BB9" w:rsidRDefault="00854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5D" w:rsidRDefault="00E0665D" w:rsidP="00E0665D">
    <w:pPr>
      <w:pStyle w:val="Encabezado"/>
      <w:jc w:val="right"/>
    </w:pPr>
    <w:r w:rsidRPr="00422A7B">
      <w:rPr>
        <w:rFonts w:ascii="Arial" w:hAnsi="Arial" w:cs="Arial"/>
        <w:b/>
        <w:sz w:val="20"/>
        <w:szCs w:val="20"/>
      </w:rPr>
      <w:t>Pág. ___ de___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4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3305"/>
      <w:gridCol w:w="2779"/>
    </w:tblGrid>
    <w:tr w:rsidR="001C48D0" w:rsidRPr="00FB541E" w:rsidTr="0088014B">
      <w:trPr>
        <w:trHeight w:val="272"/>
      </w:trPr>
      <w:tc>
        <w:tcPr>
          <w:tcW w:w="4820" w:type="dxa"/>
          <w:vMerge w:val="restart"/>
          <w:vAlign w:val="center"/>
        </w:tcPr>
        <w:p w:rsidR="006F26B9" w:rsidRDefault="00717FB3" w:rsidP="006F26B9">
          <w:pPr>
            <w:widowControl w:val="0"/>
            <w:tabs>
              <w:tab w:val="left" w:pos="744"/>
            </w:tabs>
            <w:ind w:left="744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52705</wp:posOffset>
                </wp:positionV>
                <wp:extent cx="633095" cy="593090"/>
                <wp:effectExtent l="0" t="0" r="0" b="0"/>
                <wp:wrapNone/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F26B9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</w:t>
          </w:r>
          <w:r w:rsidR="006F26B9">
            <w:rPr>
              <w:rFonts w:ascii="Arial" w:eastAsia="Arial" w:hAnsi="Arial" w:cs="Arial"/>
              <w:b/>
              <w:sz w:val="18"/>
              <w:szCs w:val="18"/>
            </w:rPr>
            <w:t xml:space="preserve">     </w:t>
          </w:r>
        </w:p>
        <w:p w:rsidR="001C48D0" w:rsidRPr="001F297D" w:rsidRDefault="006F26B9" w:rsidP="0088014B">
          <w:pPr>
            <w:ind w:left="1169" w:hanging="142"/>
            <w:rPr>
              <w:rFonts w:ascii="Arial" w:eastAsia="Calibri" w:hAnsi="Arial" w:cs="Arial"/>
              <w:b/>
              <w:bCs/>
              <w:sz w:val="16"/>
              <w:szCs w:val="16"/>
              <w:lang w:val="es-ES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   </w:t>
          </w:r>
          <w:r>
            <w:rPr>
              <w:rFonts w:ascii="Arial" w:eastAsia="Arial" w:hAnsi="Arial" w:cs="Arial"/>
              <w:b/>
              <w:sz w:val="16"/>
              <w:szCs w:val="16"/>
            </w:rPr>
            <w:t>MINISTERIO DE DEFENSA NACIONAL         COMANDO GENERAL FUERZAS MILITARES      EJÉRCITO NACIONAL                       COMANDO LOGÍSTICO</w:t>
          </w:r>
          <w:r w:rsidR="001C48D0">
            <w:rPr>
              <w:rFonts w:ascii="Arial" w:eastAsia="Calibri" w:hAnsi="Arial" w:cs="Arial"/>
              <w:b/>
              <w:bCs/>
              <w:sz w:val="16"/>
              <w:szCs w:val="16"/>
              <w:lang w:val="es-ES"/>
            </w:rPr>
            <w:t xml:space="preserve">              </w:t>
          </w:r>
        </w:p>
      </w:tc>
      <w:tc>
        <w:tcPr>
          <w:tcW w:w="3305" w:type="dxa"/>
          <w:vMerge w:val="restart"/>
          <w:tcBorders>
            <w:right w:val="single" w:sz="4" w:space="0" w:color="auto"/>
          </w:tcBorders>
          <w:vAlign w:val="center"/>
        </w:tcPr>
        <w:p w:rsidR="001C48D0" w:rsidRPr="009A5A71" w:rsidRDefault="001C48D0" w:rsidP="001C48D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lang w:val="es-ES"/>
            </w:rPr>
          </w:pPr>
          <w:r w:rsidRPr="009A5A71">
            <w:rPr>
              <w:rFonts w:ascii="Arial" w:eastAsia="Calibri" w:hAnsi="Arial" w:cs="Arial"/>
              <w:b/>
              <w:sz w:val="20"/>
              <w:lang w:val="es-ES"/>
            </w:rPr>
            <w:t>ENCUESTA DE SATISFACCIÓN MANTENIMIENTO VEHÍCULOS</w:t>
          </w: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48D0" w:rsidRPr="00EE0D17" w:rsidRDefault="001C48D0" w:rsidP="001C48D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/>
            </w:rPr>
          </w:pPr>
          <w:r w:rsidRPr="00EE0D17">
            <w:rPr>
              <w:rFonts w:ascii="Arial" w:eastAsia="Calibri" w:hAnsi="Arial" w:cs="Arial"/>
              <w:b/>
              <w:sz w:val="16"/>
              <w:szCs w:val="16"/>
              <w:lang w:val="es-ES"/>
            </w:rPr>
            <w:t>Pág</w: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t xml:space="preserve">. </w: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fldChar w:fldCharType="begin"/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instrText>PAGE   \* MERGEFORMAT</w:instrTex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fldChar w:fldCharType="separate"/>
          </w:r>
          <w:r w:rsidR="00717FB3">
            <w:rPr>
              <w:rFonts w:ascii="Arial" w:eastAsia="Calibri" w:hAnsi="Arial" w:cs="Arial"/>
              <w:noProof/>
              <w:sz w:val="16"/>
              <w:szCs w:val="16"/>
              <w:lang w:val="es-ES"/>
            </w:rPr>
            <w:t>1</w: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fldChar w:fldCharType="end"/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t xml:space="preserve"> de </w: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fldChar w:fldCharType="begin"/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instrText xml:space="preserve"> NUMPAGES   \* MERGEFORMAT </w:instrTex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fldChar w:fldCharType="separate"/>
          </w:r>
          <w:r w:rsidR="00717FB3">
            <w:rPr>
              <w:rFonts w:ascii="Arial" w:eastAsia="Calibri" w:hAnsi="Arial" w:cs="Arial"/>
              <w:noProof/>
              <w:sz w:val="16"/>
              <w:szCs w:val="16"/>
              <w:lang w:val="es-ES"/>
            </w:rPr>
            <w:t>1</w: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fldChar w:fldCharType="end"/>
          </w:r>
        </w:p>
      </w:tc>
    </w:tr>
    <w:tr w:rsidR="001C48D0" w:rsidRPr="00FB541E" w:rsidTr="0088014B">
      <w:trPr>
        <w:trHeight w:val="290"/>
      </w:trPr>
      <w:tc>
        <w:tcPr>
          <w:tcW w:w="4820" w:type="dxa"/>
          <w:vMerge/>
        </w:tcPr>
        <w:p w:rsidR="001C48D0" w:rsidRPr="00FB541E" w:rsidRDefault="001C48D0" w:rsidP="001C48D0">
          <w:pPr>
            <w:ind w:left="1339" w:hanging="454"/>
            <w:rPr>
              <w:rFonts w:ascii="Arial" w:eastAsia="Calibri" w:hAnsi="Arial" w:cs="Arial"/>
              <w:noProof/>
              <w:sz w:val="20"/>
              <w:lang w:val="es-ES"/>
            </w:rPr>
          </w:pPr>
        </w:p>
      </w:tc>
      <w:tc>
        <w:tcPr>
          <w:tcW w:w="3305" w:type="dxa"/>
          <w:vMerge/>
          <w:tcBorders>
            <w:right w:val="single" w:sz="4" w:space="0" w:color="auto"/>
          </w:tcBorders>
          <w:vAlign w:val="center"/>
        </w:tcPr>
        <w:p w:rsidR="001C48D0" w:rsidRPr="00FB541E" w:rsidRDefault="001C48D0" w:rsidP="001C48D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/>
            </w:rPr>
          </w:pP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48D0" w:rsidRPr="00EE0D17" w:rsidRDefault="001C48D0" w:rsidP="00F21C47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/>
            </w:rPr>
          </w:pPr>
          <w:r w:rsidRPr="00EE0D17">
            <w:rPr>
              <w:rFonts w:ascii="Arial" w:eastAsia="Calibri" w:hAnsi="Arial" w:cs="Arial"/>
              <w:b/>
              <w:sz w:val="16"/>
              <w:szCs w:val="16"/>
              <w:lang w:val="es-ES"/>
            </w:rPr>
            <w:t>Código</w:t>
          </w:r>
          <w:r w:rsidRPr="00EE0D17">
            <w:rPr>
              <w:rFonts w:ascii="Arial" w:eastAsia="Calibri" w:hAnsi="Arial" w:cs="Arial"/>
              <w:sz w:val="16"/>
              <w:szCs w:val="16"/>
              <w:lang w:val="es-ES"/>
            </w:rPr>
            <w:t xml:space="preserve">: </w:t>
          </w:r>
          <w:r w:rsidR="00F21C47" w:rsidRPr="00F21C47">
            <w:rPr>
              <w:rFonts w:ascii="Arial" w:hAnsi="Arial" w:cs="Arial"/>
              <w:sz w:val="16"/>
              <w:szCs w:val="16"/>
              <w:shd w:val="clear" w:color="auto" w:fill="FFFFFF"/>
            </w:rPr>
            <w:t>FO-JEMGF-COLOG-2184</w:t>
          </w:r>
        </w:p>
      </w:tc>
    </w:tr>
    <w:tr w:rsidR="001C48D0" w:rsidRPr="00FB541E" w:rsidTr="0088014B">
      <w:trPr>
        <w:trHeight w:val="264"/>
      </w:trPr>
      <w:tc>
        <w:tcPr>
          <w:tcW w:w="4820" w:type="dxa"/>
          <w:vMerge/>
        </w:tcPr>
        <w:p w:rsidR="001C48D0" w:rsidRPr="00FB541E" w:rsidRDefault="001C48D0" w:rsidP="001C48D0">
          <w:pPr>
            <w:ind w:left="1339" w:hanging="454"/>
            <w:rPr>
              <w:rFonts w:ascii="Arial" w:eastAsia="Calibri" w:hAnsi="Arial" w:cs="Arial"/>
              <w:noProof/>
              <w:sz w:val="20"/>
              <w:lang w:val="es-ES"/>
            </w:rPr>
          </w:pPr>
        </w:p>
      </w:tc>
      <w:tc>
        <w:tcPr>
          <w:tcW w:w="3305" w:type="dxa"/>
          <w:vMerge/>
          <w:tcBorders>
            <w:right w:val="single" w:sz="4" w:space="0" w:color="auto"/>
          </w:tcBorders>
          <w:vAlign w:val="center"/>
        </w:tcPr>
        <w:p w:rsidR="001C48D0" w:rsidRPr="00FB541E" w:rsidRDefault="001C48D0" w:rsidP="001C48D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/>
            </w:rPr>
          </w:pP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48D0" w:rsidRPr="00F21C47" w:rsidRDefault="001C48D0" w:rsidP="001C48D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/>
            </w:rPr>
          </w:pPr>
          <w:r w:rsidRPr="00F21C47">
            <w:rPr>
              <w:rFonts w:ascii="Arial" w:eastAsia="Calibri" w:hAnsi="Arial" w:cs="Arial"/>
              <w:b/>
              <w:sz w:val="16"/>
              <w:szCs w:val="16"/>
              <w:lang w:val="es-ES"/>
            </w:rPr>
            <w:t>Versión:</w:t>
          </w:r>
          <w:r w:rsidR="0088014B">
            <w:rPr>
              <w:rFonts w:ascii="Arial" w:eastAsia="Calibri" w:hAnsi="Arial" w:cs="Arial"/>
              <w:sz w:val="16"/>
              <w:szCs w:val="16"/>
              <w:lang w:val="es-ES"/>
            </w:rPr>
            <w:t xml:space="preserve"> 1</w:t>
          </w:r>
        </w:p>
      </w:tc>
    </w:tr>
    <w:tr w:rsidR="001C48D0" w:rsidRPr="00FB541E" w:rsidTr="0088014B">
      <w:trPr>
        <w:trHeight w:val="241"/>
      </w:trPr>
      <w:tc>
        <w:tcPr>
          <w:tcW w:w="4820" w:type="dxa"/>
          <w:vMerge/>
        </w:tcPr>
        <w:p w:rsidR="001C48D0" w:rsidRPr="00FB541E" w:rsidRDefault="001C48D0" w:rsidP="001C48D0">
          <w:pPr>
            <w:ind w:left="1339" w:hanging="454"/>
            <w:rPr>
              <w:rFonts w:ascii="Arial" w:eastAsia="Calibri" w:hAnsi="Arial" w:cs="Arial"/>
              <w:noProof/>
              <w:sz w:val="20"/>
              <w:lang w:val="es-ES"/>
            </w:rPr>
          </w:pPr>
        </w:p>
      </w:tc>
      <w:tc>
        <w:tcPr>
          <w:tcW w:w="3305" w:type="dxa"/>
          <w:vMerge/>
          <w:tcBorders>
            <w:right w:val="single" w:sz="4" w:space="0" w:color="auto"/>
          </w:tcBorders>
          <w:vAlign w:val="center"/>
        </w:tcPr>
        <w:p w:rsidR="001C48D0" w:rsidRPr="00FB541E" w:rsidRDefault="001C48D0" w:rsidP="001C48D0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/>
            </w:rPr>
          </w:pP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C48D0" w:rsidRPr="00F21C47" w:rsidRDefault="001C48D0" w:rsidP="001C48D0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/>
            </w:rPr>
          </w:pPr>
          <w:r w:rsidRPr="00F21C47">
            <w:rPr>
              <w:rFonts w:ascii="Arial" w:eastAsia="Calibri" w:hAnsi="Arial" w:cs="Arial"/>
              <w:b/>
              <w:sz w:val="16"/>
              <w:szCs w:val="16"/>
              <w:lang w:val="es-ES"/>
            </w:rPr>
            <w:t xml:space="preserve">Fecha de emisión: </w:t>
          </w:r>
          <w:r w:rsidRPr="00F21C47">
            <w:rPr>
              <w:rFonts w:ascii="Arial" w:eastAsia="Calibri" w:hAnsi="Arial" w:cs="Arial"/>
              <w:sz w:val="16"/>
              <w:szCs w:val="16"/>
              <w:lang w:val="es-ES"/>
            </w:rPr>
            <w:t>202</w:t>
          </w:r>
          <w:r w:rsidR="0088014B">
            <w:rPr>
              <w:rFonts w:ascii="Arial" w:eastAsia="Calibri" w:hAnsi="Arial" w:cs="Arial"/>
              <w:sz w:val="16"/>
              <w:szCs w:val="16"/>
              <w:lang w:val="es-ES"/>
            </w:rPr>
            <w:t>6-05-08</w:t>
          </w:r>
        </w:p>
      </w:tc>
    </w:tr>
  </w:tbl>
  <w:p w:rsidR="001C48D0" w:rsidRDefault="001C48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6D8"/>
    <w:multiLevelType w:val="hybridMultilevel"/>
    <w:tmpl w:val="8342E6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">
    <w:nsid w:val="1FCF76D0"/>
    <w:multiLevelType w:val="hybridMultilevel"/>
    <w:tmpl w:val="AA503C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B2A64"/>
    <w:multiLevelType w:val="hybridMultilevel"/>
    <w:tmpl w:val="DB167D98"/>
    <w:lvl w:ilvl="0" w:tplc="A030B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53527"/>
    <w:multiLevelType w:val="hybridMultilevel"/>
    <w:tmpl w:val="640EE0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B182B"/>
    <w:multiLevelType w:val="hybridMultilevel"/>
    <w:tmpl w:val="F9DADB2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3C98"/>
    <w:multiLevelType w:val="hybridMultilevel"/>
    <w:tmpl w:val="FFDEA552"/>
    <w:lvl w:ilvl="0" w:tplc="1856EFE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F2CCF"/>
    <w:multiLevelType w:val="hybridMultilevel"/>
    <w:tmpl w:val="5734DDF8"/>
    <w:lvl w:ilvl="0" w:tplc="B4F6E8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213057"/>
    <w:multiLevelType w:val="hybridMultilevel"/>
    <w:tmpl w:val="DE5AE2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492701"/>
    <w:multiLevelType w:val="hybridMultilevel"/>
    <w:tmpl w:val="50369A2E"/>
    <w:lvl w:ilvl="0" w:tplc="653E97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21076C"/>
    <w:multiLevelType w:val="hybridMultilevel"/>
    <w:tmpl w:val="EF8EDF6A"/>
    <w:lvl w:ilvl="0" w:tplc="48B0E2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9357B"/>
    <w:multiLevelType w:val="hybridMultilevel"/>
    <w:tmpl w:val="5F084D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8A0833"/>
    <w:multiLevelType w:val="hybridMultilevel"/>
    <w:tmpl w:val="355692EC"/>
    <w:lvl w:ilvl="0" w:tplc="C65C61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12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ES_tradnl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3F"/>
    <w:rsid w:val="00000F49"/>
    <w:rsid w:val="00002D1B"/>
    <w:rsid w:val="00003C21"/>
    <w:rsid w:val="00004AFB"/>
    <w:rsid w:val="00004EB8"/>
    <w:rsid w:val="0000744D"/>
    <w:rsid w:val="000076D9"/>
    <w:rsid w:val="000108C6"/>
    <w:rsid w:val="0001173B"/>
    <w:rsid w:val="0001197D"/>
    <w:rsid w:val="00011EF1"/>
    <w:rsid w:val="00012EC2"/>
    <w:rsid w:val="00013060"/>
    <w:rsid w:val="0001392A"/>
    <w:rsid w:val="0001423E"/>
    <w:rsid w:val="00015465"/>
    <w:rsid w:val="0001647B"/>
    <w:rsid w:val="00017712"/>
    <w:rsid w:val="00017D58"/>
    <w:rsid w:val="0002031B"/>
    <w:rsid w:val="000213FA"/>
    <w:rsid w:val="000218B3"/>
    <w:rsid w:val="000230F5"/>
    <w:rsid w:val="000243A8"/>
    <w:rsid w:val="00024F95"/>
    <w:rsid w:val="00025002"/>
    <w:rsid w:val="000269C8"/>
    <w:rsid w:val="00032BE8"/>
    <w:rsid w:val="00033FA0"/>
    <w:rsid w:val="000348B7"/>
    <w:rsid w:val="000356FB"/>
    <w:rsid w:val="000365A4"/>
    <w:rsid w:val="00036CAE"/>
    <w:rsid w:val="00036D8F"/>
    <w:rsid w:val="00037D03"/>
    <w:rsid w:val="00041618"/>
    <w:rsid w:val="00041C28"/>
    <w:rsid w:val="000426EB"/>
    <w:rsid w:val="00042773"/>
    <w:rsid w:val="00043306"/>
    <w:rsid w:val="0004474F"/>
    <w:rsid w:val="00045D33"/>
    <w:rsid w:val="00046DDF"/>
    <w:rsid w:val="00047127"/>
    <w:rsid w:val="00047D00"/>
    <w:rsid w:val="00050828"/>
    <w:rsid w:val="000512D1"/>
    <w:rsid w:val="0005262D"/>
    <w:rsid w:val="00053818"/>
    <w:rsid w:val="000543A7"/>
    <w:rsid w:val="000561DE"/>
    <w:rsid w:val="00060088"/>
    <w:rsid w:val="00065A6C"/>
    <w:rsid w:val="00071200"/>
    <w:rsid w:val="000715E5"/>
    <w:rsid w:val="0007174B"/>
    <w:rsid w:val="00071BDC"/>
    <w:rsid w:val="000740FD"/>
    <w:rsid w:val="00074820"/>
    <w:rsid w:val="00074E63"/>
    <w:rsid w:val="00075EAA"/>
    <w:rsid w:val="00075F5D"/>
    <w:rsid w:val="00076574"/>
    <w:rsid w:val="000775A3"/>
    <w:rsid w:val="000777EA"/>
    <w:rsid w:val="00077B82"/>
    <w:rsid w:val="00080363"/>
    <w:rsid w:val="00080625"/>
    <w:rsid w:val="00080E3F"/>
    <w:rsid w:val="000823FC"/>
    <w:rsid w:val="00083284"/>
    <w:rsid w:val="00083434"/>
    <w:rsid w:val="00084C33"/>
    <w:rsid w:val="00085025"/>
    <w:rsid w:val="00085361"/>
    <w:rsid w:val="000855B0"/>
    <w:rsid w:val="00085700"/>
    <w:rsid w:val="00086D4D"/>
    <w:rsid w:val="00087E76"/>
    <w:rsid w:val="00090E4E"/>
    <w:rsid w:val="0009111F"/>
    <w:rsid w:val="0009145C"/>
    <w:rsid w:val="000915D3"/>
    <w:rsid w:val="00093854"/>
    <w:rsid w:val="000944F5"/>
    <w:rsid w:val="0009473E"/>
    <w:rsid w:val="00094B11"/>
    <w:rsid w:val="00094E56"/>
    <w:rsid w:val="00095EE3"/>
    <w:rsid w:val="00097587"/>
    <w:rsid w:val="000A0040"/>
    <w:rsid w:val="000A1377"/>
    <w:rsid w:val="000A1517"/>
    <w:rsid w:val="000A34BA"/>
    <w:rsid w:val="000A3920"/>
    <w:rsid w:val="000A3BF5"/>
    <w:rsid w:val="000A58F2"/>
    <w:rsid w:val="000A6902"/>
    <w:rsid w:val="000B1762"/>
    <w:rsid w:val="000B1B38"/>
    <w:rsid w:val="000B3112"/>
    <w:rsid w:val="000B32F3"/>
    <w:rsid w:val="000B3E46"/>
    <w:rsid w:val="000B47AA"/>
    <w:rsid w:val="000B5E2F"/>
    <w:rsid w:val="000B603E"/>
    <w:rsid w:val="000B7DDA"/>
    <w:rsid w:val="000C02D1"/>
    <w:rsid w:val="000C0631"/>
    <w:rsid w:val="000C166B"/>
    <w:rsid w:val="000C5166"/>
    <w:rsid w:val="000C5EF8"/>
    <w:rsid w:val="000D22A0"/>
    <w:rsid w:val="000D24A6"/>
    <w:rsid w:val="000D2924"/>
    <w:rsid w:val="000D3E15"/>
    <w:rsid w:val="000D5769"/>
    <w:rsid w:val="000D5D58"/>
    <w:rsid w:val="000D6C0F"/>
    <w:rsid w:val="000E0390"/>
    <w:rsid w:val="000E131C"/>
    <w:rsid w:val="000E1965"/>
    <w:rsid w:val="000E2016"/>
    <w:rsid w:val="000E20FA"/>
    <w:rsid w:val="000E2715"/>
    <w:rsid w:val="000E4786"/>
    <w:rsid w:val="000E4A1D"/>
    <w:rsid w:val="000E6351"/>
    <w:rsid w:val="000E7671"/>
    <w:rsid w:val="000F07C0"/>
    <w:rsid w:val="000F12F7"/>
    <w:rsid w:val="000F1DC4"/>
    <w:rsid w:val="000F3710"/>
    <w:rsid w:val="000F3753"/>
    <w:rsid w:val="000F3BDE"/>
    <w:rsid w:val="000F4C16"/>
    <w:rsid w:val="000F53E4"/>
    <w:rsid w:val="000F554E"/>
    <w:rsid w:val="000F69AE"/>
    <w:rsid w:val="000F6FE4"/>
    <w:rsid w:val="000F7757"/>
    <w:rsid w:val="00100792"/>
    <w:rsid w:val="001007D5"/>
    <w:rsid w:val="00102A03"/>
    <w:rsid w:val="001055E3"/>
    <w:rsid w:val="00105B67"/>
    <w:rsid w:val="00106A07"/>
    <w:rsid w:val="001071B2"/>
    <w:rsid w:val="00110E94"/>
    <w:rsid w:val="0011184D"/>
    <w:rsid w:val="00111B8F"/>
    <w:rsid w:val="00112BE6"/>
    <w:rsid w:val="0011364E"/>
    <w:rsid w:val="00115EB9"/>
    <w:rsid w:val="0011604A"/>
    <w:rsid w:val="00117A9A"/>
    <w:rsid w:val="0012003E"/>
    <w:rsid w:val="00120549"/>
    <w:rsid w:val="0012241D"/>
    <w:rsid w:val="0012245E"/>
    <w:rsid w:val="001229C1"/>
    <w:rsid w:val="00123A87"/>
    <w:rsid w:val="0012434F"/>
    <w:rsid w:val="00124896"/>
    <w:rsid w:val="00126DF9"/>
    <w:rsid w:val="00127C8B"/>
    <w:rsid w:val="00131F6A"/>
    <w:rsid w:val="001324D8"/>
    <w:rsid w:val="00133F8A"/>
    <w:rsid w:val="00134D7B"/>
    <w:rsid w:val="001361BD"/>
    <w:rsid w:val="00137C97"/>
    <w:rsid w:val="00137CFF"/>
    <w:rsid w:val="001421E3"/>
    <w:rsid w:val="00142AD2"/>
    <w:rsid w:val="00144CF0"/>
    <w:rsid w:val="001461CE"/>
    <w:rsid w:val="00146547"/>
    <w:rsid w:val="001514C7"/>
    <w:rsid w:val="00151CD2"/>
    <w:rsid w:val="00152CD2"/>
    <w:rsid w:val="001554D6"/>
    <w:rsid w:val="00156366"/>
    <w:rsid w:val="0015668B"/>
    <w:rsid w:val="00160915"/>
    <w:rsid w:val="00161645"/>
    <w:rsid w:val="00161F90"/>
    <w:rsid w:val="00162935"/>
    <w:rsid w:val="00163C45"/>
    <w:rsid w:val="00164F9A"/>
    <w:rsid w:val="00164FBD"/>
    <w:rsid w:val="00166642"/>
    <w:rsid w:val="00173F5D"/>
    <w:rsid w:val="001743D0"/>
    <w:rsid w:val="001747A2"/>
    <w:rsid w:val="00175DD0"/>
    <w:rsid w:val="00176B6E"/>
    <w:rsid w:val="00177D6B"/>
    <w:rsid w:val="00181F83"/>
    <w:rsid w:val="00184D54"/>
    <w:rsid w:val="00185E0D"/>
    <w:rsid w:val="00186D8C"/>
    <w:rsid w:val="001906AE"/>
    <w:rsid w:val="00190EEA"/>
    <w:rsid w:val="00190F23"/>
    <w:rsid w:val="001914A5"/>
    <w:rsid w:val="00191F8C"/>
    <w:rsid w:val="0019210F"/>
    <w:rsid w:val="001921AD"/>
    <w:rsid w:val="00192E6B"/>
    <w:rsid w:val="00192FA7"/>
    <w:rsid w:val="001936BC"/>
    <w:rsid w:val="00193F2C"/>
    <w:rsid w:val="00195C64"/>
    <w:rsid w:val="0019622B"/>
    <w:rsid w:val="00196F38"/>
    <w:rsid w:val="00197BDB"/>
    <w:rsid w:val="001A07AF"/>
    <w:rsid w:val="001A0924"/>
    <w:rsid w:val="001A0A5B"/>
    <w:rsid w:val="001A1583"/>
    <w:rsid w:val="001A54D7"/>
    <w:rsid w:val="001A6FF8"/>
    <w:rsid w:val="001A7B70"/>
    <w:rsid w:val="001B1128"/>
    <w:rsid w:val="001B1750"/>
    <w:rsid w:val="001B2C64"/>
    <w:rsid w:val="001B366F"/>
    <w:rsid w:val="001B43B5"/>
    <w:rsid w:val="001B4B5E"/>
    <w:rsid w:val="001B6D11"/>
    <w:rsid w:val="001B7B4E"/>
    <w:rsid w:val="001C041A"/>
    <w:rsid w:val="001C0968"/>
    <w:rsid w:val="001C1561"/>
    <w:rsid w:val="001C2922"/>
    <w:rsid w:val="001C3398"/>
    <w:rsid w:val="001C48D0"/>
    <w:rsid w:val="001C6705"/>
    <w:rsid w:val="001C7C6F"/>
    <w:rsid w:val="001C7EC8"/>
    <w:rsid w:val="001D0318"/>
    <w:rsid w:val="001D0FB5"/>
    <w:rsid w:val="001D1AEA"/>
    <w:rsid w:val="001D2294"/>
    <w:rsid w:val="001D381B"/>
    <w:rsid w:val="001D3BB6"/>
    <w:rsid w:val="001D4321"/>
    <w:rsid w:val="001D7887"/>
    <w:rsid w:val="001E051E"/>
    <w:rsid w:val="001E2509"/>
    <w:rsid w:val="001E4186"/>
    <w:rsid w:val="001E4910"/>
    <w:rsid w:val="001E4AB4"/>
    <w:rsid w:val="001E4E45"/>
    <w:rsid w:val="001E50EB"/>
    <w:rsid w:val="001E563B"/>
    <w:rsid w:val="001E7FDF"/>
    <w:rsid w:val="001F08C8"/>
    <w:rsid w:val="001F2251"/>
    <w:rsid w:val="001F2685"/>
    <w:rsid w:val="001F2737"/>
    <w:rsid w:val="001F30C7"/>
    <w:rsid w:val="001F4DE6"/>
    <w:rsid w:val="001F6066"/>
    <w:rsid w:val="001F64A0"/>
    <w:rsid w:val="00201E81"/>
    <w:rsid w:val="00205299"/>
    <w:rsid w:val="00205422"/>
    <w:rsid w:val="00205980"/>
    <w:rsid w:val="00207D84"/>
    <w:rsid w:val="002125CD"/>
    <w:rsid w:val="00212AF1"/>
    <w:rsid w:val="002135FF"/>
    <w:rsid w:val="0021373C"/>
    <w:rsid w:val="0022273B"/>
    <w:rsid w:val="00222C29"/>
    <w:rsid w:val="0022312A"/>
    <w:rsid w:val="00223CCC"/>
    <w:rsid w:val="00223E55"/>
    <w:rsid w:val="002248F1"/>
    <w:rsid w:val="00224C4A"/>
    <w:rsid w:val="00225BAA"/>
    <w:rsid w:val="00226197"/>
    <w:rsid w:val="002261F9"/>
    <w:rsid w:val="00227946"/>
    <w:rsid w:val="0022797D"/>
    <w:rsid w:val="0023044F"/>
    <w:rsid w:val="002318BD"/>
    <w:rsid w:val="00232A07"/>
    <w:rsid w:val="00232A0E"/>
    <w:rsid w:val="0023389D"/>
    <w:rsid w:val="002349E8"/>
    <w:rsid w:val="002359A5"/>
    <w:rsid w:val="002359DA"/>
    <w:rsid w:val="00236541"/>
    <w:rsid w:val="00236BC8"/>
    <w:rsid w:val="0024150F"/>
    <w:rsid w:val="002428C9"/>
    <w:rsid w:val="002433CA"/>
    <w:rsid w:val="002437B6"/>
    <w:rsid w:val="00243C49"/>
    <w:rsid w:val="00244126"/>
    <w:rsid w:val="002468A7"/>
    <w:rsid w:val="00250E08"/>
    <w:rsid w:val="002512CF"/>
    <w:rsid w:val="002529D0"/>
    <w:rsid w:val="002548F4"/>
    <w:rsid w:val="00255661"/>
    <w:rsid w:val="002556A3"/>
    <w:rsid w:val="00256096"/>
    <w:rsid w:val="00256312"/>
    <w:rsid w:val="002575BD"/>
    <w:rsid w:val="00260C67"/>
    <w:rsid w:val="002611FA"/>
    <w:rsid w:val="002614CE"/>
    <w:rsid w:val="0026198D"/>
    <w:rsid w:val="00261B38"/>
    <w:rsid w:val="002623F4"/>
    <w:rsid w:val="00262CBB"/>
    <w:rsid w:val="00262F17"/>
    <w:rsid w:val="002631ED"/>
    <w:rsid w:val="00263E36"/>
    <w:rsid w:val="00265297"/>
    <w:rsid w:val="00266668"/>
    <w:rsid w:val="00266F9E"/>
    <w:rsid w:val="00273006"/>
    <w:rsid w:val="002747D1"/>
    <w:rsid w:val="00275448"/>
    <w:rsid w:val="00275787"/>
    <w:rsid w:val="00275819"/>
    <w:rsid w:val="002763CE"/>
    <w:rsid w:val="00276BDB"/>
    <w:rsid w:val="00277D8E"/>
    <w:rsid w:val="002810DE"/>
    <w:rsid w:val="00281E0A"/>
    <w:rsid w:val="00282293"/>
    <w:rsid w:val="002831EA"/>
    <w:rsid w:val="00284693"/>
    <w:rsid w:val="002849D6"/>
    <w:rsid w:val="00284BB7"/>
    <w:rsid w:val="00287168"/>
    <w:rsid w:val="002878FC"/>
    <w:rsid w:val="00287AEB"/>
    <w:rsid w:val="00290694"/>
    <w:rsid w:val="00291CCC"/>
    <w:rsid w:val="0029229A"/>
    <w:rsid w:val="00292901"/>
    <w:rsid w:val="00292C47"/>
    <w:rsid w:val="00296B30"/>
    <w:rsid w:val="00296BCC"/>
    <w:rsid w:val="00296EF6"/>
    <w:rsid w:val="002971D7"/>
    <w:rsid w:val="002A0DFC"/>
    <w:rsid w:val="002A2BBB"/>
    <w:rsid w:val="002A4638"/>
    <w:rsid w:val="002A79E7"/>
    <w:rsid w:val="002A7EE7"/>
    <w:rsid w:val="002B070E"/>
    <w:rsid w:val="002B21F4"/>
    <w:rsid w:val="002B2825"/>
    <w:rsid w:val="002B304A"/>
    <w:rsid w:val="002B3804"/>
    <w:rsid w:val="002B520A"/>
    <w:rsid w:val="002B525D"/>
    <w:rsid w:val="002B5E78"/>
    <w:rsid w:val="002B713B"/>
    <w:rsid w:val="002C018C"/>
    <w:rsid w:val="002C0356"/>
    <w:rsid w:val="002C0A11"/>
    <w:rsid w:val="002C1E49"/>
    <w:rsid w:val="002C3A54"/>
    <w:rsid w:val="002C3FA4"/>
    <w:rsid w:val="002C44E3"/>
    <w:rsid w:val="002C5175"/>
    <w:rsid w:val="002C6223"/>
    <w:rsid w:val="002C629B"/>
    <w:rsid w:val="002C65E4"/>
    <w:rsid w:val="002C6B78"/>
    <w:rsid w:val="002D011A"/>
    <w:rsid w:val="002D0709"/>
    <w:rsid w:val="002D0D71"/>
    <w:rsid w:val="002D1764"/>
    <w:rsid w:val="002D23A0"/>
    <w:rsid w:val="002D25F9"/>
    <w:rsid w:val="002D267C"/>
    <w:rsid w:val="002D31EF"/>
    <w:rsid w:val="002D3B9D"/>
    <w:rsid w:val="002D42CB"/>
    <w:rsid w:val="002D6D1F"/>
    <w:rsid w:val="002D7C84"/>
    <w:rsid w:val="002E31FE"/>
    <w:rsid w:val="002E3F59"/>
    <w:rsid w:val="002E4BD5"/>
    <w:rsid w:val="002E5421"/>
    <w:rsid w:val="002F0088"/>
    <w:rsid w:val="002F0372"/>
    <w:rsid w:val="002F216A"/>
    <w:rsid w:val="002F256D"/>
    <w:rsid w:val="002F2E33"/>
    <w:rsid w:val="002F4169"/>
    <w:rsid w:val="002F4AF0"/>
    <w:rsid w:val="002F4CA9"/>
    <w:rsid w:val="002F4F57"/>
    <w:rsid w:val="002F5254"/>
    <w:rsid w:val="002F53D3"/>
    <w:rsid w:val="002F5C7E"/>
    <w:rsid w:val="002F727F"/>
    <w:rsid w:val="003014BC"/>
    <w:rsid w:val="00302779"/>
    <w:rsid w:val="003029DA"/>
    <w:rsid w:val="00303178"/>
    <w:rsid w:val="00303674"/>
    <w:rsid w:val="00304154"/>
    <w:rsid w:val="003060AF"/>
    <w:rsid w:val="0030678E"/>
    <w:rsid w:val="00306D8A"/>
    <w:rsid w:val="00307806"/>
    <w:rsid w:val="00307A12"/>
    <w:rsid w:val="003102E0"/>
    <w:rsid w:val="00311CE0"/>
    <w:rsid w:val="003146EF"/>
    <w:rsid w:val="00314E82"/>
    <w:rsid w:val="00314FC8"/>
    <w:rsid w:val="00315A24"/>
    <w:rsid w:val="003178A4"/>
    <w:rsid w:val="00317E80"/>
    <w:rsid w:val="003212C2"/>
    <w:rsid w:val="00321345"/>
    <w:rsid w:val="0032139E"/>
    <w:rsid w:val="00321809"/>
    <w:rsid w:val="0032192F"/>
    <w:rsid w:val="00321F0A"/>
    <w:rsid w:val="00322019"/>
    <w:rsid w:val="00322AE5"/>
    <w:rsid w:val="00323A4A"/>
    <w:rsid w:val="003242D5"/>
    <w:rsid w:val="00324C8D"/>
    <w:rsid w:val="0032505E"/>
    <w:rsid w:val="00330A86"/>
    <w:rsid w:val="0033169F"/>
    <w:rsid w:val="00332106"/>
    <w:rsid w:val="00332AEF"/>
    <w:rsid w:val="003337A8"/>
    <w:rsid w:val="00334F22"/>
    <w:rsid w:val="00336FCD"/>
    <w:rsid w:val="00337D4C"/>
    <w:rsid w:val="00337D6C"/>
    <w:rsid w:val="00337EE5"/>
    <w:rsid w:val="00340346"/>
    <w:rsid w:val="00340355"/>
    <w:rsid w:val="00340D2F"/>
    <w:rsid w:val="00341064"/>
    <w:rsid w:val="0034230F"/>
    <w:rsid w:val="003423D0"/>
    <w:rsid w:val="00342733"/>
    <w:rsid w:val="00343776"/>
    <w:rsid w:val="00344EE8"/>
    <w:rsid w:val="003459D2"/>
    <w:rsid w:val="00345C13"/>
    <w:rsid w:val="00345D2F"/>
    <w:rsid w:val="0034648B"/>
    <w:rsid w:val="00347106"/>
    <w:rsid w:val="003471C0"/>
    <w:rsid w:val="00350B34"/>
    <w:rsid w:val="003520D9"/>
    <w:rsid w:val="0035376F"/>
    <w:rsid w:val="00355195"/>
    <w:rsid w:val="00355F1F"/>
    <w:rsid w:val="00356F3E"/>
    <w:rsid w:val="0036073F"/>
    <w:rsid w:val="00361699"/>
    <w:rsid w:val="003622BD"/>
    <w:rsid w:val="003627ED"/>
    <w:rsid w:val="00363234"/>
    <w:rsid w:val="0036509F"/>
    <w:rsid w:val="0036560B"/>
    <w:rsid w:val="00365A06"/>
    <w:rsid w:val="00366ADB"/>
    <w:rsid w:val="003702E4"/>
    <w:rsid w:val="00370CF5"/>
    <w:rsid w:val="00372743"/>
    <w:rsid w:val="003730BE"/>
    <w:rsid w:val="003733AD"/>
    <w:rsid w:val="0037357B"/>
    <w:rsid w:val="00374883"/>
    <w:rsid w:val="0037512B"/>
    <w:rsid w:val="003753CF"/>
    <w:rsid w:val="00375B23"/>
    <w:rsid w:val="00375C86"/>
    <w:rsid w:val="00376914"/>
    <w:rsid w:val="00377B0A"/>
    <w:rsid w:val="003805EF"/>
    <w:rsid w:val="003833BD"/>
    <w:rsid w:val="0038435A"/>
    <w:rsid w:val="003849EA"/>
    <w:rsid w:val="00384E2A"/>
    <w:rsid w:val="003867C5"/>
    <w:rsid w:val="00386E16"/>
    <w:rsid w:val="00387961"/>
    <w:rsid w:val="00390351"/>
    <w:rsid w:val="00393D6C"/>
    <w:rsid w:val="0039690C"/>
    <w:rsid w:val="00397B32"/>
    <w:rsid w:val="003A06C6"/>
    <w:rsid w:val="003A0BCD"/>
    <w:rsid w:val="003A1834"/>
    <w:rsid w:val="003A22BD"/>
    <w:rsid w:val="003A3139"/>
    <w:rsid w:val="003A5375"/>
    <w:rsid w:val="003A5463"/>
    <w:rsid w:val="003A5F19"/>
    <w:rsid w:val="003A5FC8"/>
    <w:rsid w:val="003B0ED2"/>
    <w:rsid w:val="003B21EB"/>
    <w:rsid w:val="003B40B4"/>
    <w:rsid w:val="003B589D"/>
    <w:rsid w:val="003B7B3E"/>
    <w:rsid w:val="003C2E61"/>
    <w:rsid w:val="003C42B0"/>
    <w:rsid w:val="003C474F"/>
    <w:rsid w:val="003C487F"/>
    <w:rsid w:val="003C5F9F"/>
    <w:rsid w:val="003C6B6E"/>
    <w:rsid w:val="003C7135"/>
    <w:rsid w:val="003C7466"/>
    <w:rsid w:val="003C782D"/>
    <w:rsid w:val="003D0974"/>
    <w:rsid w:val="003D09C9"/>
    <w:rsid w:val="003D3086"/>
    <w:rsid w:val="003D3E20"/>
    <w:rsid w:val="003D48DB"/>
    <w:rsid w:val="003D4F15"/>
    <w:rsid w:val="003D51C3"/>
    <w:rsid w:val="003D5998"/>
    <w:rsid w:val="003D62E5"/>
    <w:rsid w:val="003D64C1"/>
    <w:rsid w:val="003D6EA1"/>
    <w:rsid w:val="003D6F82"/>
    <w:rsid w:val="003E2FC0"/>
    <w:rsid w:val="003E3C49"/>
    <w:rsid w:val="003E3C7F"/>
    <w:rsid w:val="003E4E17"/>
    <w:rsid w:val="003F0058"/>
    <w:rsid w:val="003F0D48"/>
    <w:rsid w:val="003F1154"/>
    <w:rsid w:val="003F1937"/>
    <w:rsid w:val="003F19DF"/>
    <w:rsid w:val="003F22A1"/>
    <w:rsid w:val="003F250F"/>
    <w:rsid w:val="003F25BA"/>
    <w:rsid w:val="003F288F"/>
    <w:rsid w:val="003F2DC4"/>
    <w:rsid w:val="003F388A"/>
    <w:rsid w:val="003F4497"/>
    <w:rsid w:val="003F54C1"/>
    <w:rsid w:val="003F58F0"/>
    <w:rsid w:val="003F638E"/>
    <w:rsid w:val="003F671C"/>
    <w:rsid w:val="003F7BD9"/>
    <w:rsid w:val="00400E07"/>
    <w:rsid w:val="00403B45"/>
    <w:rsid w:val="00403ED4"/>
    <w:rsid w:val="004040DD"/>
    <w:rsid w:val="00405DC4"/>
    <w:rsid w:val="00406463"/>
    <w:rsid w:val="00406BC6"/>
    <w:rsid w:val="00406F6A"/>
    <w:rsid w:val="00407357"/>
    <w:rsid w:val="004079C6"/>
    <w:rsid w:val="00407AE4"/>
    <w:rsid w:val="00410CD0"/>
    <w:rsid w:val="0041512C"/>
    <w:rsid w:val="00415AB3"/>
    <w:rsid w:val="00416754"/>
    <w:rsid w:val="00417413"/>
    <w:rsid w:val="00422518"/>
    <w:rsid w:val="00422A7B"/>
    <w:rsid w:val="00422D1C"/>
    <w:rsid w:val="00423631"/>
    <w:rsid w:val="00424CBF"/>
    <w:rsid w:val="00426379"/>
    <w:rsid w:val="0042755E"/>
    <w:rsid w:val="00427768"/>
    <w:rsid w:val="004314C4"/>
    <w:rsid w:val="00432DB3"/>
    <w:rsid w:val="00433B89"/>
    <w:rsid w:val="00434624"/>
    <w:rsid w:val="004355FB"/>
    <w:rsid w:val="00435FBA"/>
    <w:rsid w:val="00440F82"/>
    <w:rsid w:val="004433F6"/>
    <w:rsid w:val="0044430A"/>
    <w:rsid w:val="004449DD"/>
    <w:rsid w:val="00444D2C"/>
    <w:rsid w:val="004452DA"/>
    <w:rsid w:val="004452E4"/>
    <w:rsid w:val="004515C0"/>
    <w:rsid w:val="00451E5C"/>
    <w:rsid w:val="004521B6"/>
    <w:rsid w:val="00452246"/>
    <w:rsid w:val="00452841"/>
    <w:rsid w:val="00453F89"/>
    <w:rsid w:val="004570A8"/>
    <w:rsid w:val="00457742"/>
    <w:rsid w:val="00460DC5"/>
    <w:rsid w:val="00461C78"/>
    <w:rsid w:val="00462085"/>
    <w:rsid w:val="00463716"/>
    <w:rsid w:val="00463CC4"/>
    <w:rsid w:val="004646CF"/>
    <w:rsid w:val="00465201"/>
    <w:rsid w:val="00465A99"/>
    <w:rsid w:val="0046607D"/>
    <w:rsid w:val="00467FBF"/>
    <w:rsid w:val="0047012E"/>
    <w:rsid w:val="00471C06"/>
    <w:rsid w:val="0047439B"/>
    <w:rsid w:val="00475D2A"/>
    <w:rsid w:val="00476268"/>
    <w:rsid w:val="00477634"/>
    <w:rsid w:val="00480037"/>
    <w:rsid w:val="00480BDD"/>
    <w:rsid w:val="0048179B"/>
    <w:rsid w:val="00481EBE"/>
    <w:rsid w:val="0048256A"/>
    <w:rsid w:val="00483CB7"/>
    <w:rsid w:val="00484F85"/>
    <w:rsid w:val="00487630"/>
    <w:rsid w:val="004879A0"/>
    <w:rsid w:val="0049082D"/>
    <w:rsid w:val="004917F5"/>
    <w:rsid w:val="00491E31"/>
    <w:rsid w:val="004A0908"/>
    <w:rsid w:val="004A1A50"/>
    <w:rsid w:val="004A1E28"/>
    <w:rsid w:val="004A26BB"/>
    <w:rsid w:val="004A5343"/>
    <w:rsid w:val="004A7474"/>
    <w:rsid w:val="004B0EE3"/>
    <w:rsid w:val="004B3B48"/>
    <w:rsid w:val="004B400C"/>
    <w:rsid w:val="004B5AFB"/>
    <w:rsid w:val="004B70B4"/>
    <w:rsid w:val="004B782A"/>
    <w:rsid w:val="004C0237"/>
    <w:rsid w:val="004C06EE"/>
    <w:rsid w:val="004C2FC8"/>
    <w:rsid w:val="004C484F"/>
    <w:rsid w:val="004C61CA"/>
    <w:rsid w:val="004C6438"/>
    <w:rsid w:val="004C6C49"/>
    <w:rsid w:val="004C7327"/>
    <w:rsid w:val="004D3768"/>
    <w:rsid w:val="004D631F"/>
    <w:rsid w:val="004D6602"/>
    <w:rsid w:val="004D77BC"/>
    <w:rsid w:val="004E5C86"/>
    <w:rsid w:val="004F07E0"/>
    <w:rsid w:val="004F2052"/>
    <w:rsid w:val="004F34A5"/>
    <w:rsid w:val="004F381A"/>
    <w:rsid w:val="004F5604"/>
    <w:rsid w:val="004F6895"/>
    <w:rsid w:val="004F69E1"/>
    <w:rsid w:val="00501B02"/>
    <w:rsid w:val="00502234"/>
    <w:rsid w:val="005027D8"/>
    <w:rsid w:val="005050AD"/>
    <w:rsid w:val="00505913"/>
    <w:rsid w:val="00507C72"/>
    <w:rsid w:val="005115CB"/>
    <w:rsid w:val="00511CD4"/>
    <w:rsid w:val="00511FF9"/>
    <w:rsid w:val="00512787"/>
    <w:rsid w:val="00512BA6"/>
    <w:rsid w:val="00513181"/>
    <w:rsid w:val="005132BC"/>
    <w:rsid w:val="00513D98"/>
    <w:rsid w:val="00514337"/>
    <w:rsid w:val="00515380"/>
    <w:rsid w:val="005155FF"/>
    <w:rsid w:val="00520838"/>
    <w:rsid w:val="00521704"/>
    <w:rsid w:val="00521D4A"/>
    <w:rsid w:val="00523FAE"/>
    <w:rsid w:val="00525131"/>
    <w:rsid w:val="005264DC"/>
    <w:rsid w:val="005265B9"/>
    <w:rsid w:val="005269E3"/>
    <w:rsid w:val="00530F2B"/>
    <w:rsid w:val="00531988"/>
    <w:rsid w:val="00531C48"/>
    <w:rsid w:val="0053258F"/>
    <w:rsid w:val="00532723"/>
    <w:rsid w:val="00532DEE"/>
    <w:rsid w:val="0053321D"/>
    <w:rsid w:val="00533545"/>
    <w:rsid w:val="00535F70"/>
    <w:rsid w:val="0053647E"/>
    <w:rsid w:val="005364BE"/>
    <w:rsid w:val="00536679"/>
    <w:rsid w:val="0053726E"/>
    <w:rsid w:val="00540B1A"/>
    <w:rsid w:val="00540BBD"/>
    <w:rsid w:val="0054129D"/>
    <w:rsid w:val="00542199"/>
    <w:rsid w:val="00542334"/>
    <w:rsid w:val="005425B7"/>
    <w:rsid w:val="0054278C"/>
    <w:rsid w:val="0054377B"/>
    <w:rsid w:val="0054501F"/>
    <w:rsid w:val="00547B28"/>
    <w:rsid w:val="00550293"/>
    <w:rsid w:val="0055688A"/>
    <w:rsid w:val="005575F7"/>
    <w:rsid w:val="005576E3"/>
    <w:rsid w:val="00563017"/>
    <w:rsid w:val="0056305A"/>
    <w:rsid w:val="005649D4"/>
    <w:rsid w:val="00564C41"/>
    <w:rsid w:val="00565201"/>
    <w:rsid w:val="00565405"/>
    <w:rsid w:val="00565B46"/>
    <w:rsid w:val="00567273"/>
    <w:rsid w:val="005673AC"/>
    <w:rsid w:val="00567A8F"/>
    <w:rsid w:val="005708FF"/>
    <w:rsid w:val="00570927"/>
    <w:rsid w:val="00571C87"/>
    <w:rsid w:val="005727B6"/>
    <w:rsid w:val="00574788"/>
    <w:rsid w:val="00575D12"/>
    <w:rsid w:val="005770C4"/>
    <w:rsid w:val="00577359"/>
    <w:rsid w:val="00577C12"/>
    <w:rsid w:val="005846CE"/>
    <w:rsid w:val="005858A0"/>
    <w:rsid w:val="00585B9A"/>
    <w:rsid w:val="0058749D"/>
    <w:rsid w:val="0059328B"/>
    <w:rsid w:val="005972FB"/>
    <w:rsid w:val="005975E5"/>
    <w:rsid w:val="00597C69"/>
    <w:rsid w:val="005A0216"/>
    <w:rsid w:val="005A05BA"/>
    <w:rsid w:val="005A08AA"/>
    <w:rsid w:val="005A2326"/>
    <w:rsid w:val="005A4E60"/>
    <w:rsid w:val="005A7BD3"/>
    <w:rsid w:val="005B25AA"/>
    <w:rsid w:val="005B2C23"/>
    <w:rsid w:val="005B2C90"/>
    <w:rsid w:val="005B5135"/>
    <w:rsid w:val="005B7CD9"/>
    <w:rsid w:val="005C0733"/>
    <w:rsid w:val="005C22CC"/>
    <w:rsid w:val="005C2CD8"/>
    <w:rsid w:val="005C3227"/>
    <w:rsid w:val="005C41E1"/>
    <w:rsid w:val="005C4C3A"/>
    <w:rsid w:val="005C5038"/>
    <w:rsid w:val="005C6661"/>
    <w:rsid w:val="005C7EA5"/>
    <w:rsid w:val="005D03BD"/>
    <w:rsid w:val="005D0E0C"/>
    <w:rsid w:val="005D2E30"/>
    <w:rsid w:val="005D3543"/>
    <w:rsid w:val="005D38B2"/>
    <w:rsid w:val="005D3A70"/>
    <w:rsid w:val="005D51FB"/>
    <w:rsid w:val="005D53E4"/>
    <w:rsid w:val="005D63FC"/>
    <w:rsid w:val="005D72B8"/>
    <w:rsid w:val="005E0E6F"/>
    <w:rsid w:val="005E101A"/>
    <w:rsid w:val="005E1DBF"/>
    <w:rsid w:val="005E2617"/>
    <w:rsid w:val="005E341E"/>
    <w:rsid w:val="005E4D9B"/>
    <w:rsid w:val="005E50E7"/>
    <w:rsid w:val="005E54E1"/>
    <w:rsid w:val="005E63FB"/>
    <w:rsid w:val="005E6CAA"/>
    <w:rsid w:val="005E7803"/>
    <w:rsid w:val="005E7BED"/>
    <w:rsid w:val="005F0216"/>
    <w:rsid w:val="005F07B4"/>
    <w:rsid w:val="005F0DA4"/>
    <w:rsid w:val="005F28F2"/>
    <w:rsid w:val="005F2CA6"/>
    <w:rsid w:val="005F2E9E"/>
    <w:rsid w:val="005F2F21"/>
    <w:rsid w:val="005F309F"/>
    <w:rsid w:val="005F530B"/>
    <w:rsid w:val="005F64C0"/>
    <w:rsid w:val="0060064E"/>
    <w:rsid w:val="006008D2"/>
    <w:rsid w:val="00600A0F"/>
    <w:rsid w:val="00600A58"/>
    <w:rsid w:val="0060469B"/>
    <w:rsid w:val="00604A79"/>
    <w:rsid w:val="00605FB7"/>
    <w:rsid w:val="00606114"/>
    <w:rsid w:val="00606627"/>
    <w:rsid w:val="00606DA4"/>
    <w:rsid w:val="00610439"/>
    <w:rsid w:val="00610BBC"/>
    <w:rsid w:val="0061123E"/>
    <w:rsid w:val="006123F5"/>
    <w:rsid w:val="006124D7"/>
    <w:rsid w:val="006127F4"/>
    <w:rsid w:val="00612B54"/>
    <w:rsid w:val="006130B7"/>
    <w:rsid w:val="0061341C"/>
    <w:rsid w:val="0061474A"/>
    <w:rsid w:val="0061515F"/>
    <w:rsid w:val="00615287"/>
    <w:rsid w:val="00616670"/>
    <w:rsid w:val="00616BD8"/>
    <w:rsid w:val="006176AE"/>
    <w:rsid w:val="0061795F"/>
    <w:rsid w:val="00617DD4"/>
    <w:rsid w:val="0062009D"/>
    <w:rsid w:val="00621417"/>
    <w:rsid w:val="006215C0"/>
    <w:rsid w:val="00621DAE"/>
    <w:rsid w:val="00622396"/>
    <w:rsid w:val="00623672"/>
    <w:rsid w:val="00623DD9"/>
    <w:rsid w:val="0062407A"/>
    <w:rsid w:val="00624CBA"/>
    <w:rsid w:val="0062707E"/>
    <w:rsid w:val="006276B1"/>
    <w:rsid w:val="006314EC"/>
    <w:rsid w:val="00633A6B"/>
    <w:rsid w:val="00633EA7"/>
    <w:rsid w:val="00634028"/>
    <w:rsid w:val="00634AEA"/>
    <w:rsid w:val="0063542E"/>
    <w:rsid w:val="00635D6E"/>
    <w:rsid w:val="00637368"/>
    <w:rsid w:val="006405A7"/>
    <w:rsid w:val="0064182B"/>
    <w:rsid w:val="006418F1"/>
    <w:rsid w:val="0064219A"/>
    <w:rsid w:val="00642272"/>
    <w:rsid w:val="0064492D"/>
    <w:rsid w:val="00645184"/>
    <w:rsid w:val="00645E22"/>
    <w:rsid w:val="00646218"/>
    <w:rsid w:val="00646799"/>
    <w:rsid w:val="00647BEA"/>
    <w:rsid w:val="00650237"/>
    <w:rsid w:val="00651018"/>
    <w:rsid w:val="0065275E"/>
    <w:rsid w:val="00653774"/>
    <w:rsid w:val="006540B3"/>
    <w:rsid w:val="00654FFC"/>
    <w:rsid w:val="00656EEC"/>
    <w:rsid w:val="006606D6"/>
    <w:rsid w:val="006614DE"/>
    <w:rsid w:val="00661CAA"/>
    <w:rsid w:val="00663589"/>
    <w:rsid w:val="00663B11"/>
    <w:rsid w:val="00663EDE"/>
    <w:rsid w:val="006645DB"/>
    <w:rsid w:val="00665900"/>
    <w:rsid w:val="00665A8C"/>
    <w:rsid w:val="00665D1B"/>
    <w:rsid w:val="00666790"/>
    <w:rsid w:val="00666EE0"/>
    <w:rsid w:val="00670CBB"/>
    <w:rsid w:val="006715E1"/>
    <w:rsid w:val="006718A5"/>
    <w:rsid w:val="00671A68"/>
    <w:rsid w:val="00671CFA"/>
    <w:rsid w:val="0067293F"/>
    <w:rsid w:val="0067310E"/>
    <w:rsid w:val="006733A2"/>
    <w:rsid w:val="00673973"/>
    <w:rsid w:val="00674D1D"/>
    <w:rsid w:val="00674D2F"/>
    <w:rsid w:val="0067531C"/>
    <w:rsid w:val="00675AE5"/>
    <w:rsid w:val="006769CD"/>
    <w:rsid w:val="0067756E"/>
    <w:rsid w:val="00680F6B"/>
    <w:rsid w:val="006845DA"/>
    <w:rsid w:val="006848AC"/>
    <w:rsid w:val="00684BB9"/>
    <w:rsid w:val="0068527C"/>
    <w:rsid w:val="00686478"/>
    <w:rsid w:val="00687F8F"/>
    <w:rsid w:val="00690893"/>
    <w:rsid w:val="0069168D"/>
    <w:rsid w:val="00691C24"/>
    <w:rsid w:val="00693021"/>
    <w:rsid w:val="006964B6"/>
    <w:rsid w:val="00697186"/>
    <w:rsid w:val="006A1D96"/>
    <w:rsid w:val="006A30E2"/>
    <w:rsid w:val="006A3234"/>
    <w:rsid w:val="006A32CE"/>
    <w:rsid w:val="006A3F27"/>
    <w:rsid w:val="006A5A5D"/>
    <w:rsid w:val="006A5F50"/>
    <w:rsid w:val="006A5FE4"/>
    <w:rsid w:val="006A6295"/>
    <w:rsid w:val="006A636E"/>
    <w:rsid w:val="006A70B6"/>
    <w:rsid w:val="006A7193"/>
    <w:rsid w:val="006A7C8B"/>
    <w:rsid w:val="006B1C44"/>
    <w:rsid w:val="006B4060"/>
    <w:rsid w:val="006B56FA"/>
    <w:rsid w:val="006B6753"/>
    <w:rsid w:val="006B764A"/>
    <w:rsid w:val="006C102D"/>
    <w:rsid w:val="006C1C5D"/>
    <w:rsid w:val="006C2953"/>
    <w:rsid w:val="006C2A4A"/>
    <w:rsid w:val="006C3A02"/>
    <w:rsid w:val="006C7278"/>
    <w:rsid w:val="006D1A2D"/>
    <w:rsid w:val="006D3B7D"/>
    <w:rsid w:val="006D4487"/>
    <w:rsid w:val="006D469B"/>
    <w:rsid w:val="006D4993"/>
    <w:rsid w:val="006D532C"/>
    <w:rsid w:val="006D556F"/>
    <w:rsid w:val="006D5766"/>
    <w:rsid w:val="006D6649"/>
    <w:rsid w:val="006D6823"/>
    <w:rsid w:val="006D73D9"/>
    <w:rsid w:val="006D75F4"/>
    <w:rsid w:val="006E1401"/>
    <w:rsid w:val="006E2A09"/>
    <w:rsid w:val="006E4E71"/>
    <w:rsid w:val="006E52CE"/>
    <w:rsid w:val="006E61C6"/>
    <w:rsid w:val="006F0172"/>
    <w:rsid w:val="006F0914"/>
    <w:rsid w:val="006F1EA2"/>
    <w:rsid w:val="006F23CE"/>
    <w:rsid w:val="006F26B9"/>
    <w:rsid w:val="006F2702"/>
    <w:rsid w:val="006F3566"/>
    <w:rsid w:val="006F465D"/>
    <w:rsid w:val="006F5764"/>
    <w:rsid w:val="006F5B4E"/>
    <w:rsid w:val="00700812"/>
    <w:rsid w:val="00700816"/>
    <w:rsid w:val="007025BB"/>
    <w:rsid w:val="007030D9"/>
    <w:rsid w:val="00705C7F"/>
    <w:rsid w:val="00705D5D"/>
    <w:rsid w:val="007061E5"/>
    <w:rsid w:val="0070665D"/>
    <w:rsid w:val="0070687D"/>
    <w:rsid w:val="00707997"/>
    <w:rsid w:val="00707EA1"/>
    <w:rsid w:val="00710D2B"/>
    <w:rsid w:val="00711B71"/>
    <w:rsid w:val="00713362"/>
    <w:rsid w:val="00713C79"/>
    <w:rsid w:val="007149D1"/>
    <w:rsid w:val="0071543B"/>
    <w:rsid w:val="00717FB3"/>
    <w:rsid w:val="00722345"/>
    <w:rsid w:val="00722A84"/>
    <w:rsid w:val="00722D1B"/>
    <w:rsid w:val="00722F5D"/>
    <w:rsid w:val="0072462D"/>
    <w:rsid w:val="00724663"/>
    <w:rsid w:val="00724FAF"/>
    <w:rsid w:val="0072663A"/>
    <w:rsid w:val="00726682"/>
    <w:rsid w:val="00727207"/>
    <w:rsid w:val="007277D6"/>
    <w:rsid w:val="007279CA"/>
    <w:rsid w:val="007302B6"/>
    <w:rsid w:val="007304E7"/>
    <w:rsid w:val="00730A4C"/>
    <w:rsid w:val="00731650"/>
    <w:rsid w:val="00732328"/>
    <w:rsid w:val="007345D6"/>
    <w:rsid w:val="007351B8"/>
    <w:rsid w:val="00735FF2"/>
    <w:rsid w:val="007367DD"/>
    <w:rsid w:val="007372BA"/>
    <w:rsid w:val="007408C5"/>
    <w:rsid w:val="0074103E"/>
    <w:rsid w:val="007415B0"/>
    <w:rsid w:val="00741C74"/>
    <w:rsid w:val="00741EC6"/>
    <w:rsid w:val="00744F10"/>
    <w:rsid w:val="0074579E"/>
    <w:rsid w:val="00746021"/>
    <w:rsid w:val="00747196"/>
    <w:rsid w:val="00747796"/>
    <w:rsid w:val="0075124E"/>
    <w:rsid w:val="00751A59"/>
    <w:rsid w:val="00752EEC"/>
    <w:rsid w:val="0075376C"/>
    <w:rsid w:val="007538F1"/>
    <w:rsid w:val="007541EA"/>
    <w:rsid w:val="00755D89"/>
    <w:rsid w:val="007570E9"/>
    <w:rsid w:val="00757770"/>
    <w:rsid w:val="007579D5"/>
    <w:rsid w:val="0076049E"/>
    <w:rsid w:val="007616C8"/>
    <w:rsid w:val="0076208B"/>
    <w:rsid w:val="00762A72"/>
    <w:rsid w:val="007647A4"/>
    <w:rsid w:val="00765B1D"/>
    <w:rsid w:val="00767CAF"/>
    <w:rsid w:val="00770A0D"/>
    <w:rsid w:val="00772023"/>
    <w:rsid w:val="00772120"/>
    <w:rsid w:val="007721A5"/>
    <w:rsid w:val="00772484"/>
    <w:rsid w:val="007749A5"/>
    <w:rsid w:val="00775507"/>
    <w:rsid w:val="00775C21"/>
    <w:rsid w:val="00775DD4"/>
    <w:rsid w:val="0077781D"/>
    <w:rsid w:val="00777B1B"/>
    <w:rsid w:val="00780B8D"/>
    <w:rsid w:val="007853A7"/>
    <w:rsid w:val="00787245"/>
    <w:rsid w:val="00787FA0"/>
    <w:rsid w:val="00790790"/>
    <w:rsid w:val="00791267"/>
    <w:rsid w:val="0079417B"/>
    <w:rsid w:val="007945BC"/>
    <w:rsid w:val="00795FD6"/>
    <w:rsid w:val="007961A5"/>
    <w:rsid w:val="007972EF"/>
    <w:rsid w:val="007A1477"/>
    <w:rsid w:val="007A3595"/>
    <w:rsid w:val="007A3852"/>
    <w:rsid w:val="007A46B2"/>
    <w:rsid w:val="007A653D"/>
    <w:rsid w:val="007A7291"/>
    <w:rsid w:val="007B05CB"/>
    <w:rsid w:val="007B076F"/>
    <w:rsid w:val="007B2796"/>
    <w:rsid w:val="007B28EA"/>
    <w:rsid w:val="007B2BBF"/>
    <w:rsid w:val="007B37CA"/>
    <w:rsid w:val="007B4067"/>
    <w:rsid w:val="007B6FB8"/>
    <w:rsid w:val="007B7B83"/>
    <w:rsid w:val="007C023F"/>
    <w:rsid w:val="007C1160"/>
    <w:rsid w:val="007C2C53"/>
    <w:rsid w:val="007C2FBB"/>
    <w:rsid w:val="007C4213"/>
    <w:rsid w:val="007C49CE"/>
    <w:rsid w:val="007C54A3"/>
    <w:rsid w:val="007C5B82"/>
    <w:rsid w:val="007C6204"/>
    <w:rsid w:val="007C62BE"/>
    <w:rsid w:val="007C6ED1"/>
    <w:rsid w:val="007C7A83"/>
    <w:rsid w:val="007D19E6"/>
    <w:rsid w:val="007D5440"/>
    <w:rsid w:val="007D60E5"/>
    <w:rsid w:val="007E05AA"/>
    <w:rsid w:val="007E1A6F"/>
    <w:rsid w:val="007E245D"/>
    <w:rsid w:val="007E2E46"/>
    <w:rsid w:val="007E34D5"/>
    <w:rsid w:val="007E45F2"/>
    <w:rsid w:val="007E6335"/>
    <w:rsid w:val="007F0B9A"/>
    <w:rsid w:val="007F1450"/>
    <w:rsid w:val="007F196A"/>
    <w:rsid w:val="007F1A6D"/>
    <w:rsid w:val="007F4418"/>
    <w:rsid w:val="007F486B"/>
    <w:rsid w:val="007F4B36"/>
    <w:rsid w:val="007F4FA6"/>
    <w:rsid w:val="007F60EE"/>
    <w:rsid w:val="007F6885"/>
    <w:rsid w:val="008016CF"/>
    <w:rsid w:val="008019FF"/>
    <w:rsid w:val="008054BD"/>
    <w:rsid w:val="008071DD"/>
    <w:rsid w:val="008079E3"/>
    <w:rsid w:val="00807BB2"/>
    <w:rsid w:val="00807EA8"/>
    <w:rsid w:val="00810217"/>
    <w:rsid w:val="008133B4"/>
    <w:rsid w:val="00813416"/>
    <w:rsid w:val="008136AA"/>
    <w:rsid w:val="00813B7B"/>
    <w:rsid w:val="00814138"/>
    <w:rsid w:val="0081444E"/>
    <w:rsid w:val="0081461D"/>
    <w:rsid w:val="008154C9"/>
    <w:rsid w:val="00815D1F"/>
    <w:rsid w:val="008166BD"/>
    <w:rsid w:val="0081709C"/>
    <w:rsid w:val="00817D44"/>
    <w:rsid w:val="00820B85"/>
    <w:rsid w:val="00820F2A"/>
    <w:rsid w:val="0082135A"/>
    <w:rsid w:val="00821452"/>
    <w:rsid w:val="00821FAF"/>
    <w:rsid w:val="00822000"/>
    <w:rsid w:val="0082253B"/>
    <w:rsid w:val="00823060"/>
    <w:rsid w:val="008241C1"/>
    <w:rsid w:val="00825386"/>
    <w:rsid w:val="008329AF"/>
    <w:rsid w:val="008330DF"/>
    <w:rsid w:val="00837424"/>
    <w:rsid w:val="00837621"/>
    <w:rsid w:val="008379F2"/>
    <w:rsid w:val="00842409"/>
    <w:rsid w:val="0084432B"/>
    <w:rsid w:val="00844B0A"/>
    <w:rsid w:val="00844E17"/>
    <w:rsid w:val="00845390"/>
    <w:rsid w:val="008458EC"/>
    <w:rsid w:val="0084622B"/>
    <w:rsid w:val="0085071B"/>
    <w:rsid w:val="00850EBB"/>
    <w:rsid w:val="0085295D"/>
    <w:rsid w:val="00852D28"/>
    <w:rsid w:val="008538C0"/>
    <w:rsid w:val="00853B51"/>
    <w:rsid w:val="00854BB9"/>
    <w:rsid w:val="00856750"/>
    <w:rsid w:val="00856D76"/>
    <w:rsid w:val="00857667"/>
    <w:rsid w:val="00857A51"/>
    <w:rsid w:val="00860253"/>
    <w:rsid w:val="008604E6"/>
    <w:rsid w:val="008613EC"/>
    <w:rsid w:val="00862094"/>
    <w:rsid w:val="00863DFF"/>
    <w:rsid w:val="00864087"/>
    <w:rsid w:val="008641F1"/>
    <w:rsid w:val="00870E82"/>
    <w:rsid w:val="00870E97"/>
    <w:rsid w:val="00872755"/>
    <w:rsid w:val="00873DFE"/>
    <w:rsid w:val="00874267"/>
    <w:rsid w:val="00874BB3"/>
    <w:rsid w:val="00876186"/>
    <w:rsid w:val="008765F7"/>
    <w:rsid w:val="00880078"/>
    <w:rsid w:val="0088014B"/>
    <w:rsid w:val="008803E1"/>
    <w:rsid w:val="00883B4B"/>
    <w:rsid w:val="00883E39"/>
    <w:rsid w:val="00884704"/>
    <w:rsid w:val="00885F7D"/>
    <w:rsid w:val="0088658A"/>
    <w:rsid w:val="008870E5"/>
    <w:rsid w:val="00891958"/>
    <w:rsid w:val="00891D90"/>
    <w:rsid w:val="008937B3"/>
    <w:rsid w:val="00893A22"/>
    <w:rsid w:val="00893F1E"/>
    <w:rsid w:val="00893FE8"/>
    <w:rsid w:val="0089440F"/>
    <w:rsid w:val="008952F8"/>
    <w:rsid w:val="008957F9"/>
    <w:rsid w:val="00895C3E"/>
    <w:rsid w:val="00896495"/>
    <w:rsid w:val="008A0684"/>
    <w:rsid w:val="008A0843"/>
    <w:rsid w:val="008A098B"/>
    <w:rsid w:val="008A109D"/>
    <w:rsid w:val="008A1D00"/>
    <w:rsid w:val="008A21D5"/>
    <w:rsid w:val="008A2362"/>
    <w:rsid w:val="008A278E"/>
    <w:rsid w:val="008A2CDD"/>
    <w:rsid w:val="008A3883"/>
    <w:rsid w:val="008A3F33"/>
    <w:rsid w:val="008A422E"/>
    <w:rsid w:val="008A5B75"/>
    <w:rsid w:val="008A7667"/>
    <w:rsid w:val="008B2210"/>
    <w:rsid w:val="008B291D"/>
    <w:rsid w:val="008B3C8E"/>
    <w:rsid w:val="008B43B7"/>
    <w:rsid w:val="008B47F5"/>
    <w:rsid w:val="008B4BA4"/>
    <w:rsid w:val="008B50CF"/>
    <w:rsid w:val="008B77F3"/>
    <w:rsid w:val="008C0776"/>
    <w:rsid w:val="008C08B9"/>
    <w:rsid w:val="008C1221"/>
    <w:rsid w:val="008C29E3"/>
    <w:rsid w:val="008C4241"/>
    <w:rsid w:val="008C5D49"/>
    <w:rsid w:val="008C5D51"/>
    <w:rsid w:val="008C72A4"/>
    <w:rsid w:val="008D20CB"/>
    <w:rsid w:val="008D3701"/>
    <w:rsid w:val="008D3AA6"/>
    <w:rsid w:val="008D3D39"/>
    <w:rsid w:val="008D4921"/>
    <w:rsid w:val="008D5EA1"/>
    <w:rsid w:val="008D682F"/>
    <w:rsid w:val="008D69EA"/>
    <w:rsid w:val="008D7245"/>
    <w:rsid w:val="008E2196"/>
    <w:rsid w:val="008E2591"/>
    <w:rsid w:val="008E3131"/>
    <w:rsid w:val="008E32F5"/>
    <w:rsid w:val="008E48E4"/>
    <w:rsid w:val="008E5E9D"/>
    <w:rsid w:val="008E64B0"/>
    <w:rsid w:val="008E715D"/>
    <w:rsid w:val="008E7CFC"/>
    <w:rsid w:val="008F1A69"/>
    <w:rsid w:val="008F1A9F"/>
    <w:rsid w:val="008F1B4E"/>
    <w:rsid w:val="008F1E20"/>
    <w:rsid w:val="008F391E"/>
    <w:rsid w:val="008F4431"/>
    <w:rsid w:val="008F447F"/>
    <w:rsid w:val="008F4999"/>
    <w:rsid w:val="008F5243"/>
    <w:rsid w:val="008F5791"/>
    <w:rsid w:val="008F6138"/>
    <w:rsid w:val="008F63F6"/>
    <w:rsid w:val="009012F1"/>
    <w:rsid w:val="00901D17"/>
    <w:rsid w:val="00902F6A"/>
    <w:rsid w:val="009035DF"/>
    <w:rsid w:val="00906F0C"/>
    <w:rsid w:val="009073F2"/>
    <w:rsid w:val="00907938"/>
    <w:rsid w:val="00907D11"/>
    <w:rsid w:val="0091032B"/>
    <w:rsid w:val="00911A7A"/>
    <w:rsid w:val="0091208B"/>
    <w:rsid w:val="009128A4"/>
    <w:rsid w:val="00912B0D"/>
    <w:rsid w:val="0091323B"/>
    <w:rsid w:val="0091370C"/>
    <w:rsid w:val="00913BF5"/>
    <w:rsid w:val="00915433"/>
    <w:rsid w:val="00917A6B"/>
    <w:rsid w:val="00921E40"/>
    <w:rsid w:val="00922F59"/>
    <w:rsid w:val="009237D3"/>
    <w:rsid w:val="00924708"/>
    <w:rsid w:val="00927552"/>
    <w:rsid w:val="00931401"/>
    <w:rsid w:val="00931625"/>
    <w:rsid w:val="00932EEC"/>
    <w:rsid w:val="00935507"/>
    <w:rsid w:val="00940171"/>
    <w:rsid w:val="00940CA2"/>
    <w:rsid w:val="00941B41"/>
    <w:rsid w:val="009422AA"/>
    <w:rsid w:val="00943E6F"/>
    <w:rsid w:val="00944543"/>
    <w:rsid w:val="00945361"/>
    <w:rsid w:val="00945AC8"/>
    <w:rsid w:val="00947723"/>
    <w:rsid w:val="00951061"/>
    <w:rsid w:val="00952431"/>
    <w:rsid w:val="00952850"/>
    <w:rsid w:val="009536B6"/>
    <w:rsid w:val="00954FEB"/>
    <w:rsid w:val="00955BA1"/>
    <w:rsid w:val="009563DC"/>
    <w:rsid w:val="0095696F"/>
    <w:rsid w:val="0096009F"/>
    <w:rsid w:val="009621F0"/>
    <w:rsid w:val="009631DE"/>
    <w:rsid w:val="00964788"/>
    <w:rsid w:val="00964C12"/>
    <w:rsid w:val="00965681"/>
    <w:rsid w:val="009658D3"/>
    <w:rsid w:val="00965A84"/>
    <w:rsid w:val="00965CBE"/>
    <w:rsid w:val="00966EFF"/>
    <w:rsid w:val="00970B95"/>
    <w:rsid w:val="009710CE"/>
    <w:rsid w:val="00971E12"/>
    <w:rsid w:val="00973AFD"/>
    <w:rsid w:val="00980799"/>
    <w:rsid w:val="00983B6A"/>
    <w:rsid w:val="00983E0F"/>
    <w:rsid w:val="009849BB"/>
    <w:rsid w:val="0098712A"/>
    <w:rsid w:val="00987E58"/>
    <w:rsid w:val="00992079"/>
    <w:rsid w:val="00993DF7"/>
    <w:rsid w:val="00994075"/>
    <w:rsid w:val="0099519D"/>
    <w:rsid w:val="0099540C"/>
    <w:rsid w:val="009A05DD"/>
    <w:rsid w:val="009A2E73"/>
    <w:rsid w:val="009A510E"/>
    <w:rsid w:val="009A5A71"/>
    <w:rsid w:val="009A6251"/>
    <w:rsid w:val="009A6C59"/>
    <w:rsid w:val="009A7539"/>
    <w:rsid w:val="009B165A"/>
    <w:rsid w:val="009B1B2B"/>
    <w:rsid w:val="009B26A6"/>
    <w:rsid w:val="009B26AF"/>
    <w:rsid w:val="009B2A6E"/>
    <w:rsid w:val="009B3171"/>
    <w:rsid w:val="009B3A96"/>
    <w:rsid w:val="009B4FF6"/>
    <w:rsid w:val="009B696F"/>
    <w:rsid w:val="009B6EC3"/>
    <w:rsid w:val="009C3357"/>
    <w:rsid w:val="009C3BF1"/>
    <w:rsid w:val="009C620B"/>
    <w:rsid w:val="009C6822"/>
    <w:rsid w:val="009C7036"/>
    <w:rsid w:val="009D0D40"/>
    <w:rsid w:val="009D2C7E"/>
    <w:rsid w:val="009D2E32"/>
    <w:rsid w:val="009D3A83"/>
    <w:rsid w:val="009D4794"/>
    <w:rsid w:val="009D53F2"/>
    <w:rsid w:val="009D5BA4"/>
    <w:rsid w:val="009D5C4D"/>
    <w:rsid w:val="009D769F"/>
    <w:rsid w:val="009D7732"/>
    <w:rsid w:val="009E037A"/>
    <w:rsid w:val="009E258E"/>
    <w:rsid w:val="009E2EAA"/>
    <w:rsid w:val="009E6F52"/>
    <w:rsid w:val="009E7B25"/>
    <w:rsid w:val="009E7F92"/>
    <w:rsid w:val="009F1C20"/>
    <w:rsid w:val="009F3533"/>
    <w:rsid w:val="009F3713"/>
    <w:rsid w:val="009F44DA"/>
    <w:rsid w:val="009F6163"/>
    <w:rsid w:val="00A00569"/>
    <w:rsid w:val="00A0424A"/>
    <w:rsid w:val="00A05499"/>
    <w:rsid w:val="00A054FD"/>
    <w:rsid w:val="00A0588D"/>
    <w:rsid w:val="00A05B60"/>
    <w:rsid w:val="00A138D8"/>
    <w:rsid w:val="00A13F72"/>
    <w:rsid w:val="00A14013"/>
    <w:rsid w:val="00A14113"/>
    <w:rsid w:val="00A153BA"/>
    <w:rsid w:val="00A2288E"/>
    <w:rsid w:val="00A22D69"/>
    <w:rsid w:val="00A234DC"/>
    <w:rsid w:val="00A24019"/>
    <w:rsid w:val="00A248B6"/>
    <w:rsid w:val="00A25268"/>
    <w:rsid w:val="00A25A72"/>
    <w:rsid w:val="00A26C30"/>
    <w:rsid w:val="00A274C7"/>
    <w:rsid w:val="00A276D2"/>
    <w:rsid w:val="00A27A8E"/>
    <w:rsid w:val="00A31738"/>
    <w:rsid w:val="00A33952"/>
    <w:rsid w:val="00A35990"/>
    <w:rsid w:val="00A4052A"/>
    <w:rsid w:val="00A4152F"/>
    <w:rsid w:val="00A4168D"/>
    <w:rsid w:val="00A417DA"/>
    <w:rsid w:val="00A418C0"/>
    <w:rsid w:val="00A4284B"/>
    <w:rsid w:val="00A46AC5"/>
    <w:rsid w:val="00A50231"/>
    <w:rsid w:val="00A51E05"/>
    <w:rsid w:val="00A55E87"/>
    <w:rsid w:val="00A55F7D"/>
    <w:rsid w:val="00A6145E"/>
    <w:rsid w:val="00A61D37"/>
    <w:rsid w:val="00A62092"/>
    <w:rsid w:val="00A62B3F"/>
    <w:rsid w:val="00A634B3"/>
    <w:rsid w:val="00A63E6C"/>
    <w:rsid w:val="00A643D3"/>
    <w:rsid w:val="00A663F2"/>
    <w:rsid w:val="00A67073"/>
    <w:rsid w:val="00A67787"/>
    <w:rsid w:val="00A70018"/>
    <w:rsid w:val="00A716E2"/>
    <w:rsid w:val="00A7317B"/>
    <w:rsid w:val="00A74C3C"/>
    <w:rsid w:val="00A76417"/>
    <w:rsid w:val="00A775BF"/>
    <w:rsid w:val="00A77F1D"/>
    <w:rsid w:val="00A80153"/>
    <w:rsid w:val="00A80438"/>
    <w:rsid w:val="00A8314C"/>
    <w:rsid w:val="00A83F5F"/>
    <w:rsid w:val="00A8474C"/>
    <w:rsid w:val="00A907B1"/>
    <w:rsid w:val="00A9239A"/>
    <w:rsid w:val="00A9301F"/>
    <w:rsid w:val="00A93A00"/>
    <w:rsid w:val="00A94EF5"/>
    <w:rsid w:val="00A9508C"/>
    <w:rsid w:val="00A97EF8"/>
    <w:rsid w:val="00AA14B6"/>
    <w:rsid w:val="00AA3E06"/>
    <w:rsid w:val="00AA6223"/>
    <w:rsid w:val="00AA77B4"/>
    <w:rsid w:val="00AB19F8"/>
    <w:rsid w:val="00AB1EEE"/>
    <w:rsid w:val="00AB4D39"/>
    <w:rsid w:val="00AB6DB4"/>
    <w:rsid w:val="00AB765B"/>
    <w:rsid w:val="00AB7BF2"/>
    <w:rsid w:val="00AC04E3"/>
    <w:rsid w:val="00AC1400"/>
    <w:rsid w:val="00AC1711"/>
    <w:rsid w:val="00AC185E"/>
    <w:rsid w:val="00AC1A16"/>
    <w:rsid w:val="00AC2220"/>
    <w:rsid w:val="00AC3FF1"/>
    <w:rsid w:val="00AC5A12"/>
    <w:rsid w:val="00AC6546"/>
    <w:rsid w:val="00AC73C2"/>
    <w:rsid w:val="00AC7B1B"/>
    <w:rsid w:val="00AD0520"/>
    <w:rsid w:val="00AD24A9"/>
    <w:rsid w:val="00AD27B8"/>
    <w:rsid w:val="00AD2E29"/>
    <w:rsid w:val="00AD3770"/>
    <w:rsid w:val="00AD404E"/>
    <w:rsid w:val="00AD461F"/>
    <w:rsid w:val="00AD4E5D"/>
    <w:rsid w:val="00AD6AFA"/>
    <w:rsid w:val="00AE1179"/>
    <w:rsid w:val="00AE1A97"/>
    <w:rsid w:val="00AE368D"/>
    <w:rsid w:val="00AF0026"/>
    <w:rsid w:val="00AF1AA6"/>
    <w:rsid w:val="00AF1E66"/>
    <w:rsid w:val="00B000DD"/>
    <w:rsid w:val="00B00A82"/>
    <w:rsid w:val="00B0115A"/>
    <w:rsid w:val="00B01323"/>
    <w:rsid w:val="00B01673"/>
    <w:rsid w:val="00B01781"/>
    <w:rsid w:val="00B029F6"/>
    <w:rsid w:val="00B030D4"/>
    <w:rsid w:val="00B030EA"/>
    <w:rsid w:val="00B04CA5"/>
    <w:rsid w:val="00B05EC7"/>
    <w:rsid w:val="00B10697"/>
    <w:rsid w:val="00B1123B"/>
    <w:rsid w:val="00B12F18"/>
    <w:rsid w:val="00B14872"/>
    <w:rsid w:val="00B14F06"/>
    <w:rsid w:val="00B168DA"/>
    <w:rsid w:val="00B17257"/>
    <w:rsid w:val="00B2074E"/>
    <w:rsid w:val="00B208C6"/>
    <w:rsid w:val="00B209E8"/>
    <w:rsid w:val="00B214C8"/>
    <w:rsid w:val="00B21CF5"/>
    <w:rsid w:val="00B224BD"/>
    <w:rsid w:val="00B22DA9"/>
    <w:rsid w:val="00B232BB"/>
    <w:rsid w:val="00B2342E"/>
    <w:rsid w:val="00B24FC0"/>
    <w:rsid w:val="00B2508F"/>
    <w:rsid w:val="00B25092"/>
    <w:rsid w:val="00B25771"/>
    <w:rsid w:val="00B3120F"/>
    <w:rsid w:val="00B32538"/>
    <w:rsid w:val="00B32795"/>
    <w:rsid w:val="00B36331"/>
    <w:rsid w:val="00B36672"/>
    <w:rsid w:val="00B36B52"/>
    <w:rsid w:val="00B375E7"/>
    <w:rsid w:val="00B40369"/>
    <w:rsid w:val="00B41EC5"/>
    <w:rsid w:val="00B50227"/>
    <w:rsid w:val="00B5142B"/>
    <w:rsid w:val="00B518A8"/>
    <w:rsid w:val="00B5263C"/>
    <w:rsid w:val="00B534E4"/>
    <w:rsid w:val="00B536B3"/>
    <w:rsid w:val="00B54210"/>
    <w:rsid w:val="00B5473F"/>
    <w:rsid w:val="00B54C77"/>
    <w:rsid w:val="00B54EE8"/>
    <w:rsid w:val="00B54F2A"/>
    <w:rsid w:val="00B54F2B"/>
    <w:rsid w:val="00B5503B"/>
    <w:rsid w:val="00B55628"/>
    <w:rsid w:val="00B56B48"/>
    <w:rsid w:val="00B56C03"/>
    <w:rsid w:val="00B571CF"/>
    <w:rsid w:val="00B5744D"/>
    <w:rsid w:val="00B60A68"/>
    <w:rsid w:val="00B619FA"/>
    <w:rsid w:val="00B626C3"/>
    <w:rsid w:val="00B62B5C"/>
    <w:rsid w:val="00B62E05"/>
    <w:rsid w:val="00B644CD"/>
    <w:rsid w:val="00B65A9B"/>
    <w:rsid w:val="00B65C06"/>
    <w:rsid w:val="00B65E92"/>
    <w:rsid w:val="00B673BD"/>
    <w:rsid w:val="00B67A81"/>
    <w:rsid w:val="00B67DCE"/>
    <w:rsid w:val="00B704C2"/>
    <w:rsid w:val="00B70E86"/>
    <w:rsid w:val="00B71964"/>
    <w:rsid w:val="00B71F4C"/>
    <w:rsid w:val="00B7211E"/>
    <w:rsid w:val="00B72949"/>
    <w:rsid w:val="00B73323"/>
    <w:rsid w:val="00B73654"/>
    <w:rsid w:val="00B740C4"/>
    <w:rsid w:val="00B753CE"/>
    <w:rsid w:val="00B755BB"/>
    <w:rsid w:val="00B83968"/>
    <w:rsid w:val="00B83D40"/>
    <w:rsid w:val="00B877C0"/>
    <w:rsid w:val="00B87DE0"/>
    <w:rsid w:val="00B90163"/>
    <w:rsid w:val="00B911DA"/>
    <w:rsid w:val="00B91A30"/>
    <w:rsid w:val="00B92E76"/>
    <w:rsid w:val="00B932D6"/>
    <w:rsid w:val="00B93C5C"/>
    <w:rsid w:val="00B946BB"/>
    <w:rsid w:val="00B95A60"/>
    <w:rsid w:val="00B96362"/>
    <w:rsid w:val="00BA453C"/>
    <w:rsid w:val="00BA45F1"/>
    <w:rsid w:val="00BA5855"/>
    <w:rsid w:val="00BA654E"/>
    <w:rsid w:val="00BA7D67"/>
    <w:rsid w:val="00BB0B0E"/>
    <w:rsid w:val="00BB168D"/>
    <w:rsid w:val="00BB1C08"/>
    <w:rsid w:val="00BB3AFD"/>
    <w:rsid w:val="00BB56D6"/>
    <w:rsid w:val="00BB78FE"/>
    <w:rsid w:val="00BC139A"/>
    <w:rsid w:val="00BC1B09"/>
    <w:rsid w:val="00BC1C83"/>
    <w:rsid w:val="00BC1CE2"/>
    <w:rsid w:val="00BC43AE"/>
    <w:rsid w:val="00BC5461"/>
    <w:rsid w:val="00BC707F"/>
    <w:rsid w:val="00BD09C1"/>
    <w:rsid w:val="00BD1611"/>
    <w:rsid w:val="00BD1854"/>
    <w:rsid w:val="00BD2D86"/>
    <w:rsid w:val="00BD40FF"/>
    <w:rsid w:val="00BD47B0"/>
    <w:rsid w:val="00BD47CE"/>
    <w:rsid w:val="00BD669D"/>
    <w:rsid w:val="00BD6734"/>
    <w:rsid w:val="00BE01A4"/>
    <w:rsid w:val="00BE2405"/>
    <w:rsid w:val="00BE29C5"/>
    <w:rsid w:val="00BE2A4F"/>
    <w:rsid w:val="00BE2EF5"/>
    <w:rsid w:val="00BE4912"/>
    <w:rsid w:val="00BE4BEA"/>
    <w:rsid w:val="00BE4D93"/>
    <w:rsid w:val="00BE6182"/>
    <w:rsid w:val="00BE630B"/>
    <w:rsid w:val="00BE6941"/>
    <w:rsid w:val="00BE742F"/>
    <w:rsid w:val="00BF0AF2"/>
    <w:rsid w:val="00BF32B6"/>
    <w:rsid w:val="00BF4103"/>
    <w:rsid w:val="00BF604E"/>
    <w:rsid w:val="00BF6B43"/>
    <w:rsid w:val="00BF6F95"/>
    <w:rsid w:val="00C00747"/>
    <w:rsid w:val="00C00DD0"/>
    <w:rsid w:val="00C01235"/>
    <w:rsid w:val="00C01388"/>
    <w:rsid w:val="00C01B36"/>
    <w:rsid w:val="00C02967"/>
    <w:rsid w:val="00C02EA7"/>
    <w:rsid w:val="00C06E26"/>
    <w:rsid w:val="00C11214"/>
    <w:rsid w:val="00C117D0"/>
    <w:rsid w:val="00C13289"/>
    <w:rsid w:val="00C159DC"/>
    <w:rsid w:val="00C163F9"/>
    <w:rsid w:val="00C20FB6"/>
    <w:rsid w:val="00C216F6"/>
    <w:rsid w:val="00C21969"/>
    <w:rsid w:val="00C226B2"/>
    <w:rsid w:val="00C233DA"/>
    <w:rsid w:val="00C23C92"/>
    <w:rsid w:val="00C25DEF"/>
    <w:rsid w:val="00C30701"/>
    <w:rsid w:val="00C309BF"/>
    <w:rsid w:val="00C32B9F"/>
    <w:rsid w:val="00C33719"/>
    <w:rsid w:val="00C34567"/>
    <w:rsid w:val="00C34AA4"/>
    <w:rsid w:val="00C368E4"/>
    <w:rsid w:val="00C4142B"/>
    <w:rsid w:val="00C4191E"/>
    <w:rsid w:val="00C42946"/>
    <w:rsid w:val="00C43A0F"/>
    <w:rsid w:val="00C44485"/>
    <w:rsid w:val="00C473AE"/>
    <w:rsid w:val="00C500E5"/>
    <w:rsid w:val="00C526B5"/>
    <w:rsid w:val="00C52915"/>
    <w:rsid w:val="00C56603"/>
    <w:rsid w:val="00C57872"/>
    <w:rsid w:val="00C57C8F"/>
    <w:rsid w:val="00C608F5"/>
    <w:rsid w:val="00C61D4F"/>
    <w:rsid w:val="00C635F6"/>
    <w:rsid w:val="00C63705"/>
    <w:rsid w:val="00C648FD"/>
    <w:rsid w:val="00C64FD0"/>
    <w:rsid w:val="00C65276"/>
    <w:rsid w:val="00C6565E"/>
    <w:rsid w:val="00C6598F"/>
    <w:rsid w:val="00C6695A"/>
    <w:rsid w:val="00C66D8C"/>
    <w:rsid w:val="00C671E8"/>
    <w:rsid w:val="00C67C3C"/>
    <w:rsid w:val="00C729D2"/>
    <w:rsid w:val="00C73BCF"/>
    <w:rsid w:val="00C7742D"/>
    <w:rsid w:val="00C7764A"/>
    <w:rsid w:val="00C80030"/>
    <w:rsid w:val="00C802EE"/>
    <w:rsid w:val="00C80759"/>
    <w:rsid w:val="00C80ECF"/>
    <w:rsid w:val="00C825F3"/>
    <w:rsid w:val="00C8296F"/>
    <w:rsid w:val="00C8314A"/>
    <w:rsid w:val="00C835D8"/>
    <w:rsid w:val="00C84073"/>
    <w:rsid w:val="00C84C57"/>
    <w:rsid w:val="00C84E3C"/>
    <w:rsid w:val="00C859EE"/>
    <w:rsid w:val="00C86EC5"/>
    <w:rsid w:val="00C87F19"/>
    <w:rsid w:val="00C909EA"/>
    <w:rsid w:val="00C91D11"/>
    <w:rsid w:val="00C91D23"/>
    <w:rsid w:val="00C921B0"/>
    <w:rsid w:val="00C93317"/>
    <w:rsid w:val="00C95908"/>
    <w:rsid w:val="00C961A5"/>
    <w:rsid w:val="00C97171"/>
    <w:rsid w:val="00CA0010"/>
    <w:rsid w:val="00CA1ED1"/>
    <w:rsid w:val="00CA222F"/>
    <w:rsid w:val="00CA2543"/>
    <w:rsid w:val="00CA32C7"/>
    <w:rsid w:val="00CA3915"/>
    <w:rsid w:val="00CA44A7"/>
    <w:rsid w:val="00CA584F"/>
    <w:rsid w:val="00CA6E64"/>
    <w:rsid w:val="00CA7326"/>
    <w:rsid w:val="00CB112F"/>
    <w:rsid w:val="00CB123A"/>
    <w:rsid w:val="00CB1CF8"/>
    <w:rsid w:val="00CB2608"/>
    <w:rsid w:val="00CB3977"/>
    <w:rsid w:val="00CB3FF5"/>
    <w:rsid w:val="00CB4177"/>
    <w:rsid w:val="00CB5868"/>
    <w:rsid w:val="00CB6369"/>
    <w:rsid w:val="00CB6953"/>
    <w:rsid w:val="00CC0250"/>
    <w:rsid w:val="00CC02F9"/>
    <w:rsid w:val="00CC0C60"/>
    <w:rsid w:val="00CC11EF"/>
    <w:rsid w:val="00CC1E49"/>
    <w:rsid w:val="00CC2C78"/>
    <w:rsid w:val="00CC588D"/>
    <w:rsid w:val="00CC65EB"/>
    <w:rsid w:val="00CC78ED"/>
    <w:rsid w:val="00CD00C8"/>
    <w:rsid w:val="00CD045F"/>
    <w:rsid w:val="00CD10B6"/>
    <w:rsid w:val="00CD1905"/>
    <w:rsid w:val="00CD4694"/>
    <w:rsid w:val="00CD4BA9"/>
    <w:rsid w:val="00CD623A"/>
    <w:rsid w:val="00CE01CE"/>
    <w:rsid w:val="00CE1F3F"/>
    <w:rsid w:val="00CE1F7F"/>
    <w:rsid w:val="00CE26D9"/>
    <w:rsid w:val="00CE2C93"/>
    <w:rsid w:val="00CE57F3"/>
    <w:rsid w:val="00CE5B95"/>
    <w:rsid w:val="00CE6821"/>
    <w:rsid w:val="00CE6DD8"/>
    <w:rsid w:val="00CF0246"/>
    <w:rsid w:val="00CF4601"/>
    <w:rsid w:val="00CF473A"/>
    <w:rsid w:val="00CF5755"/>
    <w:rsid w:val="00CF61C6"/>
    <w:rsid w:val="00CF6EFD"/>
    <w:rsid w:val="00CF7492"/>
    <w:rsid w:val="00CF7679"/>
    <w:rsid w:val="00CF7733"/>
    <w:rsid w:val="00CF7958"/>
    <w:rsid w:val="00D044FD"/>
    <w:rsid w:val="00D05952"/>
    <w:rsid w:val="00D07604"/>
    <w:rsid w:val="00D12532"/>
    <w:rsid w:val="00D12534"/>
    <w:rsid w:val="00D12934"/>
    <w:rsid w:val="00D139AF"/>
    <w:rsid w:val="00D14A8A"/>
    <w:rsid w:val="00D15476"/>
    <w:rsid w:val="00D15D0E"/>
    <w:rsid w:val="00D2189E"/>
    <w:rsid w:val="00D21E03"/>
    <w:rsid w:val="00D22284"/>
    <w:rsid w:val="00D22C0B"/>
    <w:rsid w:val="00D24C71"/>
    <w:rsid w:val="00D25524"/>
    <w:rsid w:val="00D25D96"/>
    <w:rsid w:val="00D26D7E"/>
    <w:rsid w:val="00D27740"/>
    <w:rsid w:val="00D313FB"/>
    <w:rsid w:val="00D32A02"/>
    <w:rsid w:val="00D33BB3"/>
    <w:rsid w:val="00D3471E"/>
    <w:rsid w:val="00D35F7C"/>
    <w:rsid w:val="00D4062F"/>
    <w:rsid w:val="00D4140B"/>
    <w:rsid w:val="00D45E3F"/>
    <w:rsid w:val="00D45EE2"/>
    <w:rsid w:val="00D45FC1"/>
    <w:rsid w:val="00D4714A"/>
    <w:rsid w:val="00D50428"/>
    <w:rsid w:val="00D51E6A"/>
    <w:rsid w:val="00D52D44"/>
    <w:rsid w:val="00D541BA"/>
    <w:rsid w:val="00D552F7"/>
    <w:rsid w:val="00D563DB"/>
    <w:rsid w:val="00D56B15"/>
    <w:rsid w:val="00D57104"/>
    <w:rsid w:val="00D57169"/>
    <w:rsid w:val="00D605F2"/>
    <w:rsid w:val="00D616F4"/>
    <w:rsid w:val="00D61FDF"/>
    <w:rsid w:val="00D62097"/>
    <w:rsid w:val="00D62B87"/>
    <w:rsid w:val="00D64CF1"/>
    <w:rsid w:val="00D65415"/>
    <w:rsid w:val="00D66803"/>
    <w:rsid w:val="00D66D64"/>
    <w:rsid w:val="00D67A4E"/>
    <w:rsid w:val="00D7075C"/>
    <w:rsid w:val="00D728FA"/>
    <w:rsid w:val="00D7350D"/>
    <w:rsid w:val="00D735AE"/>
    <w:rsid w:val="00D73F7D"/>
    <w:rsid w:val="00D755D7"/>
    <w:rsid w:val="00D762AC"/>
    <w:rsid w:val="00D80327"/>
    <w:rsid w:val="00D8078B"/>
    <w:rsid w:val="00D81780"/>
    <w:rsid w:val="00D826D1"/>
    <w:rsid w:val="00D87419"/>
    <w:rsid w:val="00D8768E"/>
    <w:rsid w:val="00D90562"/>
    <w:rsid w:val="00D92F43"/>
    <w:rsid w:val="00D952E9"/>
    <w:rsid w:val="00D96B5F"/>
    <w:rsid w:val="00D97D99"/>
    <w:rsid w:val="00DA5BC0"/>
    <w:rsid w:val="00DA69A7"/>
    <w:rsid w:val="00DA7C1F"/>
    <w:rsid w:val="00DB0931"/>
    <w:rsid w:val="00DB16EC"/>
    <w:rsid w:val="00DB1782"/>
    <w:rsid w:val="00DB2556"/>
    <w:rsid w:val="00DB38A7"/>
    <w:rsid w:val="00DB54D8"/>
    <w:rsid w:val="00DB76E6"/>
    <w:rsid w:val="00DC079C"/>
    <w:rsid w:val="00DC1FFD"/>
    <w:rsid w:val="00DC27A3"/>
    <w:rsid w:val="00DC27D9"/>
    <w:rsid w:val="00DC7568"/>
    <w:rsid w:val="00DD1BB3"/>
    <w:rsid w:val="00DD2B86"/>
    <w:rsid w:val="00DD415F"/>
    <w:rsid w:val="00DD4234"/>
    <w:rsid w:val="00DD799C"/>
    <w:rsid w:val="00DE004F"/>
    <w:rsid w:val="00DE036A"/>
    <w:rsid w:val="00DE0F2F"/>
    <w:rsid w:val="00DE1544"/>
    <w:rsid w:val="00DE3D11"/>
    <w:rsid w:val="00DE4B02"/>
    <w:rsid w:val="00DE50A8"/>
    <w:rsid w:val="00DE615C"/>
    <w:rsid w:val="00DE79EE"/>
    <w:rsid w:val="00DF0E6B"/>
    <w:rsid w:val="00DF1FF4"/>
    <w:rsid w:val="00DF3AF3"/>
    <w:rsid w:val="00DF3E46"/>
    <w:rsid w:val="00DF47B8"/>
    <w:rsid w:val="00DF48BB"/>
    <w:rsid w:val="00DF4C8F"/>
    <w:rsid w:val="00DF4FBB"/>
    <w:rsid w:val="00DF5046"/>
    <w:rsid w:val="00DF5575"/>
    <w:rsid w:val="00DF5A91"/>
    <w:rsid w:val="00E03E6A"/>
    <w:rsid w:val="00E05883"/>
    <w:rsid w:val="00E0665D"/>
    <w:rsid w:val="00E07041"/>
    <w:rsid w:val="00E072D8"/>
    <w:rsid w:val="00E07839"/>
    <w:rsid w:val="00E10E76"/>
    <w:rsid w:val="00E114F3"/>
    <w:rsid w:val="00E12379"/>
    <w:rsid w:val="00E123AE"/>
    <w:rsid w:val="00E12812"/>
    <w:rsid w:val="00E1299D"/>
    <w:rsid w:val="00E14CBE"/>
    <w:rsid w:val="00E151AD"/>
    <w:rsid w:val="00E16F27"/>
    <w:rsid w:val="00E170E3"/>
    <w:rsid w:val="00E20823"/>
    <w:rsid w:val="00E211FB"/>
    <w:rsid w:val="00E21940"/>
    <w:rsid w:val="00E21BA6"/>
    <w:rsid w:val="00E22D5F"/>
    <w:rsid w:val="00E24581"/>
    <w:rsid w:val="00E27944"/>
    <w:rsid w:val="00E309B1"/>
    <w:rsid w:val="00E311A1"/>
    <w:rsid w:val="00E32CF7"/>
    <w:rsid w:val="00E40158"/>
    <w:rsid w:val="00E404F1"/>
    <w:rsid w:val="00E40A47"/>
    <w:rsid w:val="00E429DE"/>
    <w:rsid w:val="00E449DF"/>
    <w:rsid w:val="00E44B1D"/>
    <w:rsid w:val="00E47ADF"/>
    <w:rsid w:val="00E55C0B"/>
    <w:rsid w:val="00E6067B"/>
    <w:rsid w:val="00E60DEB"/>
    <w:rsid w:val="00E61463"/>
    <w:rsid w:val="00E62FF4"/>
    <w:rsid w:val="00E640F8"/>
    <w:rsid w:val="00E6499B"/>
    <w:rsid w:val="00E6622B"/>
    <w:rsid w:val="00E6692A"/>
    <w:rsid w:val="00E66C30"/>
    <w:rsid w:val="00E671AB"/>
    <w:rsid w:val="00E701F5"/>
    <w:rsid w:val="00E705C5"/>
    <w:rsid w:val="00E711D7"/>
    <w:rsid w:val="00E716AA"/>
    <w:rsid w:val="00E7182B"/>
    <w:rsid w:val="00E7229A"/>
    <w:rsid w:val="00E725D4"/>
    <w:rsid w:val="00E73F58"/>
    <w:rsid w:val="00E74C7B"/>
    <w:rsid w:val="00E750D9"/>
    <w:rsid w:val="00E75672"/>
    <w:rsid w:val="00E7620A"/>
    <w:rsid w:val="00E77B32"/>
    <w:rsid w:val="00E80BFB"/>
    <w:rsid w:val="00E81A9F"/>
    <w:rsid w:val="00E81DBF"/>
    <w:rsid w:val="00E81E30"/>
    <w:rsid w:val="00E82B53"/>
    <w:rsid w:val="00E83313"/>
    <w:rsid w:val="00E86021"/>
    <w:rsid w:val="00E86CB4"/>
    <w:rsid w:val="00E86FF5"/>
    <w:rsid w:val="00E9037D"/>
    <w:rsid w:val="00E91D4C"/>
    <w:rsid w:val="00E93519"/>
    <w:rsid w:val="00E969B7"/>
    <w:rsid w:val="00EA142C"/>
    <w:rsid w:val="00EA2005"/>
    <w:rsid w:val="00EB0801"/>
    <w:rsid w:val="00EB2A57"/>
    <w:rsid w:val="00EB38DC"/>
    <w:rsid w:val="00EB651B"/>
    <w:rsid w:val="00EB66EA"/>
    <w:rsid w:val="00EC0D2D"/>
    <w:rsid w:val="00EC13C1"/>
    <w:rsid w:val="00EC1CA7"/>
    <w:rsid w:val="00EC319E"/>
    <w:rsid w:val="00EC423A"/>
    <w:rsid w:val="00EC5CBF"/>
    <w:rsid w:val="00EC7BE9"/>
    <w:rsid w:val="00ED12F0"/>
    <w:rsid w:val="00ED369F"/>
    <w:rsid w:val="00ED6082"/>
    <w:rsid w:val="00ED7EC7"/>
    <w:rsid w:val="00EE0849"/>
    <w:rsid w:val="00EE0850"/>
    <w:rsid w:val="00EE2749"/>
    <w:rsid w:val="00EE58BE"/>
    <w:rsid w:val="00EF3D55"/>
    <w:rsid w:val="00EF4019"/>
    <w:rsid w:val="00EF4961"/>
    <w:rsid w:val="00EF5D15"/>
    <w:rsid w:val="00EF5EDB"/>
    <w:rsid w:val="00EF7043"/>
    <w:rsid w:val="00EF755F"/>
    <w:rsid w:val="00EF78C4"/>
    <w:rsid w:val="00F004C8"/>
    <w:rsid w:val="00F01C49"/>
    <w:rsid w:val="00F02F3F"/>
    <w:rsid w:val="00F037DE"/>
    <w:rsid w:val="00F041D4"/>
    <w:rsid w:val="00F042BD"/>
    <w:rsid w:val="00F058EF"/>
    <w:rsid w:val="00F11C05"/>
    <w:rsid w:val="00F126F0"/>
    <w:rsid w:val="00F21C47"/>
    <w:rsid w:val="00F23AC5"/>
    <w:rsid w:val="00F24622"/>
    <w:rsid w:val="00F24D1C"/>
    <w:rsid w:val="00F24F29"/>
    <w:rsid w:val="00F2597A"/>
    <w:rsid w:val="00F25B27"/>
    <w:rsid w:val="00F265C3"/>
    <w:rsid w:val="00F266A8"/>
    <w:rsid w:val="00F275E4"/>
    <w:rsid w:val="00F27642"/>
    <w:rsid w:val="00F27E93"/>
    <w:rsid w:val="00F311AA"/>
    <w:rsid w:val="00F31EFE"/>
    <w:rsid w:val="00F323D3"/>
    <w:rsid w:val="00F32DB5"/>
    <w:rsid w:val="00F339CB"/>
    <w:rsid w:val="00F33A22"/>
    <w:rsid w:val="00F35828"/>
    <w:rsid w:val="00F359FE"/>
    <w:rsid w:val="00F37219"/>
    <w:rsid w:val="00F37B4A"/>
    <w:rsid w:val="00F40065"/>
    <w:rsid w:val="00F424C2"/>
    <w:rsid w:val="00F437C8"/>
    <w:rsid w:val="00F44472"/>
    <w:rsid w:val="00F44A6F"/>
    <w:rsid w:val="00F4623D"/>
    <w:rsid w:val="00F46D00"/>
    <w:rsid w:val="00F47CCE"/>
    <w:rsid w:val="00F5080B"/>
    <w:rsid w:val="00F51344"/>
    <w:rsid w:val="00F51A9C"/>
    <w:rsid w:val="00F52A88"/>
    <w:rsid w:val="00F539BE"/>
    <w:rsid w:val="00F542A2"/>
    <w:rsid w:val="00F54481"/>
    <w:rsid w:val="00F54E1C"/>
    <w:rsid w:val="00F559F9"/>
    <w:rsid w:val="00F55EFB"/>
    <w:rsid w:val="00F56739"/>
    <w:rsid w:val="00F5685C"/>
    <w:rsid w:val="00F570D5"/>
    <w:rsid w:val="00F571D5"/>
    <w:rsid w:val="00F60C5D"/>
    <w:rsid w:val="00F6238D"/>
    <w:rsid w:val="00F63030"/>
    <w:rsid w:val="00F668E5"/>
    <w:rsid w:val="00F703B7"/>
    <w:rsid w:val="00F70B5A"/>
    <w:rsid w:val="00F72513"/>
    <w:rsid w:val="00F74768"/>
    <w:rsid w:val="00F75FA7"/>
    <w:rsid w:val="00F768F8"/>
    <w:rsid w:val="00F80624"/>
    <w:rsid w:val="00F815D6"/>
    <w:rsid w:val="00F82141"/>
    <w:rsid w:val="00F85547"/>
    <w:rsid w:val="00F85753"/>
    <w:rsid w:val="00F859ED"/>
    <w:rsid w:val="00F85D4E"/>
    <w:rsid w:val="00F86D0F"/>
    <w:rsid w:val="00F86FAD"/>
    <w:rsid w:val="00F90F4B"/>
    <w:rsid w:val="00F922A7"/>
    <w:rsid w:val="00F93775"/>
    <w:rsid w:val="00F9431A"/>
    <w:rsid w:val="00F948EA"/>
    <w:rsid w:val="00F9585C"/>
    <w:rsid w:val="00FA0097"/>
    <w:rsid w:val="00FA0813"/>
    <w:rsid w:val="00FA2F59"/>
    <w:rsid w:val="00FA3F05"/>
    <w:rsid w:val="00FA48ED"/>
    <w:rsid w:val="00FA525F"/>
    <w:rsid w:val="00FA6666"/>
    <w:rsid w:val="00FA6F6B"/>
    <w:rsid w:val="00FB5E61"/>
    <w:rsid w:val="00FB7058"/>
    <w:rsid w:val="00FB73BE"/>
    <w:rsid w:val="00FC00F5"/>
    <w:rsid w:val="00FC41A6"/>
    <w:rsid w:val="00FC74E1"/>
    <w:rsid w:val="00FD2328"/>
    <w:rsid w:val="00FD31D4"/>
    <w:rsid w:val="00FD4CFE"/>
    <w:rsid w:val="00FD746D"/>
    <w:rsid w:val="00FE015D"/>
    <w:rsid w:val="00FE0996"/>
    <w:rsid w:val="00FE3AF4"/>
    <w:rsid w:val="00FE41B9"/>
    <w:rsid w:val="00FE4AB0"/>
    <w:rsid w:val="00FE593E"/>
    <w:rsid w:val="00FE6571"/>
    <w:rsid w:val="00FE6751"/>
    <w:rsid w:val="00FE6A25"/>
    <w:rsid w:val="00FE6BBB"/>
    <w:rsid w:val="00FE6DBE"/>
    <w:rsid w:val="00FE7C7B"/>
    <w:rsid w:val="00FF0101"/>
    <w:rsid w:val="00FF0B39"/>
    <w:rsid w:val="00FF1468"/>
    <w:rsid w:val="00FF1DF9"/>
    <w:rsid w:val="00FF1F98"/>
    <w:rsid w:val="00FF2838"/>
    <w:rsid w:val="00FF353E"/>
    <w:rsid w:val="00FF3A55"/>
    <w:rsid w:val="00FF502A"/>
    <w:rsid w:val="00FF59A3"/>
    <w:rsid w:val="00FF6F51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character" w:customStyle="1" w:styleId="span">
    <w:name w:val="span"/>
    <w:rsid w:val="001C48D0"/>
  </w:style>
  <w:style w:type="character" w:customStyle="1" w:styleId="PiedepginaCar">
    <w:name w:val="Pie de página Car"/>
    <w:link w:val="Piedepgina"/>
    <w:rsid w:val="001C48D0"/>
    <w:rPr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character" w:customStyle="1" w:styleId="span">
    <w:name w:val="span"/>
    <w:rsid w:val="001C48D0"/>
  </w:style>
  <w:style w:type="character" w:customStyle="1" w:styleId="PiedepginaCar">
    <w:name w:val="Pie de página Car"/>
    <w:link w:val="Piedepgina"/>
    <w:rsid w:val="001C48D0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MAD%202014\INFORME%20DE%20TRABAJO%20%20DIAR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D53D-4412-4596-AAC4-74D90AC9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TRABAJO  DIART</Template>
  <TotalTime>0</TotalTime>
  <Pages>1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GESTIÓN DE LA CALIDAD</vt:lpstr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GESTIÓN DE LA CALIDAD</dc:title>
  <dc:creator>Usuario</dc:creator>
  <cp:lastModifiedBy>PD06. Dora Adriana Ramírez Trujillo</cp:lastModifiedBy>
  <cp:revision>2</cp:revision>
  <cp:lastPrinted>2022-08-02T16:44:00Z</cp:lastPrinted>
  <dcterms:created xsi:type="dcterms:W3CDTF">2026-05-15T15:07:00Z</dcterms:created>
  <dcterms:modified xsi:type="dcterms:W3CDTF">2026-05-15T15:07:00Z</dcterms:modified>
</cp:coreProperties>
</file>